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67849" w14:textId="77777777" w:rsidR="00886DB9" w:rsidRDefault="00886DB9" w:rsidP="00E81D73">
      <w:pPr>
        <w:spacing w:after="40" w:line="360" w:lineRule="auto"/>
      </w:pPr>
    </w:p>
    <w:sdt>
      <w:sdtPr>
        <w:rPr>
          <w:b w:val="0"/>
          <w:color w:val="808080" w:themeColor="background1" w:themeShade="80"/>
        </w:rPr>
        <w:id w:val="26081749"/>
        <w:placeholder>
          <w:docPart w:val="CB0D16A4C468440CBB16A537109A18D1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p w14:paraId="2DE144B1" w14:textId="77777777" w:rsidR="00F52E10" w:rsidRPr="00E278A6" w:rsidRDefault="00F0366E" w:rsidP="00E81D73">
          <w:pPr>
            <w:pStyle w:val="PersonalName"/>
            <w:spacing w:after="40" w:line="360" w:lineRule="auto"/>
            <w:rPr>
              <w:b w:val="0"/>
              <w:color w:val="808080" w:themeColor="background1" w:themeShade="80"/>
            </w:rPr>
          </w:pPr>
          <w:r>
            <w:rPr>
              <w:b w:val="0"/>
              <w:color w:val="808080" w:themeColor="background1" w:themeShade="80"/>
            </w:rPr>
            <w:t>Sarah Tallman</w:t>
          </w:r>
        </w:p>
      </w:sdtContent>
    </w:sdt>
    <w:p w14:paraId="3614FF50" w14:textId="7D94ED7B" w:rsidR="00F52E10" w:rsidRPr="00E81D73" w:rsidRDefault="00F0366E" w:rsidP="00E81D73">
      <w:pPr>
        <w:pStyle w:val="NoSpacing"/>
        <w:spacing w:after="40"/>
        <w:rPr>
          <w:rFonts w:ascii="Tahoma" w:hAnsi="Tahoma" w:cs="Tahoma"/>
        </w:rPr>
      </w:pPr>
      <w:r>
        <w:rPr>
          <w:rFonts w:ascii="Tahoma" w:hAnsi="Tahoma" w:cs="Tahoma"/>
        </w:rPr>
        <w:t>(563) 343-</w:t>
      </w:r>
      <w:r w:rsidR="003C049A">
        <w:rPr>
          <w:rFonts w:ascii="Tahoma" w:hAnsi="Tahoma" w:cs="Tahoma"/>
        </w:rPr>
        <w:t>xxxx</w:t>
      </w:r>
    </w:p>
    <w:p w14:paraId="5E935EB3" w14:textId="77777777" w:rsidR="00F52E10" w:rsidRPr="00E81D73" w:rsidRDefault="00F52E10" w:rsidP="00E81D73">
      <w:pPr>
        <w:pStyle w:val="NoSpacing"/>
        <w:spacing w:after="40"/>
        <w:rPr>
          <w:rFonts w:ascii="Tahoma" w:hAnsi="Tahoma" w:cs="Tahoma"/>
          <w:b/>
          <w:bCs/>
        </w:rPr>
      </w:pPr>
    </w:p>
    <w:p w14:paraId="56A4F389" w14:textId="4BA08C2A" w:rsidR="00F52E10" w:rsidRPr="00E81D73" w:rsidRDefault="003C049A" w:rsidP="00E81D73">
      <w:pPr>
        <w:pStyle w:val="NoSpacing"/>
        <w:spacing w:after="40"/>
        <w:rPr>
          <w:rFonts w:ascii="Tahoma" w:hAnsi="Tahoma" w:cs="Tahoma"/>
        </w:rPr>
      </w:pPr>
      <w:r>
        <w:rPr>
          <w:rFonts w:ascii="Tahoma" w:hAnsi="Tahoma" w:cs="Tahoma"/>
        </w:rPr>
        <w:t>5xxx</w:t>
      </w:r>
      <w:r w:rsidR="00F0366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L____</w:t>
      </w:r>
      <w:r w:rsidR="00F0366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St</w:t>
      </w:r>
      <w:r w:rsidR="00F0366E">
        <w:rPr>
          <w:rFonts w:ascii="Tahoma" w:hAnsi="Tahoma" w:cs="Tahoma"/>
        </w:rPr>
        <w:t>.</w:t>
      </w:r>
    </w:p>
    <w:p w14:paraId="111FA7F0" w14:textId="77777777" w:rsidR="00F52E10" w:rsidRPr="00E81D73" w:rsidRDefault="00F0366E" w:rsidP="00E81D73">
      <w:pPr>
        <w:pStyle w:val="NoSpacing"/>
        <w:spacing w:after="40"/>
        <w:rPr>
          <w:rFonts w:ascii="Tahoma" w:hAnsi="Tahoma" w:cs="Tahoma"/>
        </w:rPr>
      </w:pPr>
      <w:r>
        <w:rPr>
          <w:rFonts w:ascii="Tahoma" w:hAnsi="Tahoma" w:cs="Tahoma"/>
        </w:rPr>
        <w:t>Davenport</w:t>
      </w:r>
      <w:r w:rsidR="00F52E10" w:rsidRPr="00E81D73">
        <w:rPr>
          <w:rFonts w:ascii="Tahoma" w:hAnsi="Tahoma" w:cs="Tahoma"/>
        </w:rPr>
        <w:t>, Iowa</w:t>
      </w:r>
    </w:p>
    <w:p w14:paraId="067A5B83" w14:textId="60395AD0" w:rsidR="00F52E10" w:rsidRPr="00E81D73" w:rsidRDefault="003C049A" w:rsidP="00E81D73">
      <w:pPr>
        <w:pStyle w:val="NoSpacing"/>
        <w:spacing w:after="40"/>
        <w:rPr>
          <w:rFonts w:ascii="Tahoma" w:hAnsi="Tahoma" w:cs="Tahoma"/>
        </w:rPr>
      </w:pPr>
      <w:r>
        <w:rPr>
          <w:rFonts w:ascii="Tahoma" w:hAnsi="Tahoma" w:cs="Tahoma"/>
        </w:rPr>
        <w:t>T</w:t>
      </w:r>
      <w:r w:rsidR="00F0366E">
        <w:rPr>
          <w:rFonts w:ascii="Tahoma" w:hAnsi="Tahoma" w:cs="Tahoma"/>
        </w:rPr>
        <w:t>allman</w:t>
      </w:r>
      <w:r>
        <w:rPr>
          <w:rFonts w:ascii="Tahoma" w:hAnsi="Tahoma" w:cs="Tahoma"/>
        </w:rPr>
        <w:t>777</w:t>
      </w:r>
      <w:r w:rsidR="00F52E10" w:rsidRPr="00E81D73">
        <w:rPr>
          <w:rFonts w:ascii="Tahoma" w:hAnsi="Tahoma" w:cs="Tahoma"/>
        </w:rPr>
        <w:t>@gmail.com</w:t>
      </w:r>
    </w:p>
    <w:p w14:paraId="1F156258" w14:textId="77777777" w:rsidR="00886DB9" w:rsidRDefault="001571C1" w:rsidP="00E81D73">
      <w:pPr>
        <w:spacing w:after="40" w:line="240" w:lineRule="auto"/>
      </w:pPr>
      <w:r>
        <w:rPr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D9D5685" wp14:editId="780D203A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112000" cy="24193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0" cy="2419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800" w:type="dxa"/>
                              <w:jc w:val="center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800"/>
                            </w:tblGrid>
                            <w:tr w:rsidR="003F6384" w14:paraId="6CB64BAA" w14:textId="77777777" w:rsidTr="00E81D73">
                              <w:trPr>
                                <w:trHeight w:val="8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F3AAD2" w:themeFill="accent1" w:themeFillTint="66"/>
                                  <w:vAlign w:val="center"/>
                                </w:tcPr>
                                <w:p w14:paraId="3CA04CFD" w14:textId="77777777" w:rsidR="003F6384" w:rsidRDefault="003F6384">
                                  <w:pPr>
                                    <w:pStyle w:val="NoSpacing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3F6384" w14:paraId="143FA014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E32D91" w:themeFill="accent1"/>
                                  <w:vAlign w:val="center"/>
                                </w:tcPr>
                                <w:p w14:paraId="2881BD15" w14:textId="77777777" w:rsidR="003F6384" w:rsidRDefault="003F638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F6384" w14:paraId="05EA1758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8971E1" w:themeFill="accent5"/>
                                  <w:vAlign w:val="center"/>
                                </w:tcPr>
                                <w:p w14:paraId="67ECE3BF" w14:textId="77777777" w:rsidR="003F6384" w:rsidRDefault="003F6384">
                                  <w:pPr>
                                    <w:pStyle w:val="NoSpacing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8E2F3D" w14:textId="77777777" w:rsidR="003F6384" w:rsidRDefault="003F6384">
                            <w:pPr>
                              <w:spacing w:after="0" w:line="14" w:lineRule="exact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91500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D5685" id="Rectangle 3" o:spid="_x0000_s1026" style="position:absolute;margin-left:0;margin-top:0;width:560pt;height:19.05pt;z-index:251658240;visibility:visible;mso-wrap-style:square;mso-width-percent:915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91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" o:allowincell="f" filled="f" stroked="f">
                <v:textbox style="mso-fit-shape-to-text:t" inset="0,0,0,0">
                  <w:txbxContent>
                    <w:tbl>
                      <w:tblPr>
                        <w:tblW w:w="28800" w:type="dxa"/>
                        <w:jc w:val="center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800"/>
                      </w:tblGrid>
                      <w:tr w:rsidR="003F6384" w14:paraId="6CB64BAA" w14:textId="77777777" w:rsidTr="00E81D73">
                        <w:trPr>
                          <w:trHeight w:val="80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F3AAD2" w:themeFill="accent1" w:themeFillTint="66"/>
                            <w:vAlign w:val="center"/>
                          </w:tcPr>
                          <w:p w14:paraId="3CA04CFD" w14:textId="77777777" w:rsidR="003F6384" w:rsidRDefault="003F6384">
                            <w:pPr>
                              <w:pStyle w:val="NoSpacing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3F6384" w14:paraId="143FA014" w14:textId="77777777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E32D91" w:themeFill="accent1"/>
                            <w:vAlign w:val="center"/>
                          </w:tcPr>
                          <w:p w14:paraId="2881BD15" w14:textId="77777777" w:rsidR="003F6384" w:rsidRDefault="003F638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F6384" w14:paraId="05EA1758" w14:textId="77777777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8971E1" w:themeFill="accent5"/>
                            <w:vAlign w:val="center"/>
                          </w:tcPr>
                          <w:p w14:paraId="67ECE3BF" w14:textId="77777777" w:rsidR="003F6384" w:rsidRDefault="003F6384">
                            <w:pPr>
                              <w:pStyle w:val="NoSpacing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</w:tbl>
                    <w:p w14:paraId="008E2F3D" w14:textId="77777777" w:rsidR="003F6384" w:rsidRDefault="003F6384">
                      <w:pPr>
                        <w:spacing w:after="0" w:line="14" w:lineRule="exact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26A94D3" w14:textId="77777777" w:rsidR="00886DB9" w:rsidRPr="00E278A6" w:rsidRDefault="00EB7C66" w:rsidP="00E81D73">
      <w:pPr>
        <w:pStyle w:val="Section"/>
        <w:spacing w:before="0"/>
        <w:rPr>
          <w:b w:val="0"/>
          <w:sz w:val="32"/>
        </w:rPr>
      </w:pPr>
      <w:r w:rsidRPr="00E278A6">
        <w:rPr>
          <w:b w:val="0"/>
          <w:sz w:val="32"/>
        </w:rPr>
        <w:t>Academic Profile</w:t>
      </w:r>
    </w:p>
    <w:p w14:paraId="1DDC27BD" w14:textId="77777777" w:rsidR="00EB7C66" w:rsidRDefault="00EB7C66" w:rsidP="00E81D73">
      <w:pPr>
        <w:spacing w:after="40" w:line="240" w:lineRule="auto"/>
        <w:ind w:left="720"/>
        <w:sectPr w:rsidR="00EB7C66">
          <w:headerReference w:type="first" r:id="rId11"/>
          <w:footerReference w:type="first" r:id="rId12"/>
          <w:pgSz w:w="12240" w:h="15840" w:code="1"/>
          <w:pgMar w:top="1440" w:right="1440" w:bottom="1440" w:left="1440" w:header="720" w:footer="720" w:gutter="0"/>
          <w:cols w:space="360"/>
          <w:titlePg/>
          <w:docGrid w:linePitch="360"/>
        </w:sectPr>
      </w:pPr>
    </w:p>
    <w:p w14:paraId="21ED4345" w14:textId="77777777" w:rsidR="00EB7C66" w:rsidRPr="00D80F82" w:rsidRDefault="006F3895" w:rsidP="00E81D73">
      <w:pPr>
        <w:pStyle w:val="ListParagraph"/>
        <w:numPr>
          <w:ilvl w:val="0"/>
          <w:numId w:val="35"/>
        </w:numPr>
        <w:spacing w:before="40" w:after="60" w:line="240" w:lineRule="auto"/>
        <w:contextualSpacing w:val="0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Assumption High Sc</w:t>
      </w:r>
      <w:r w:rsidR="00F0366E" w:rsidRPr="00D80F82">
        <w:rPr>
          <w:rFonts w:ascii="Times New Roman" w:hAnsi="Times New Roman"/>
          <w:szCs w:val="22"/>
        </w:rPr>
        <w:t>hool</w:t>
      </w:r>
    </w:p>
    <w:p w14:paraId="263A7E17" w14:textId="77777777" w:rsidR="00EB7C66" w:rsidRPr="00D80F82" w:rsidRDefault="00F0366E" w:rsidP="00E81D73">
      <w:pPr>
        <w:spacing w:before="40" w:after="60" w:line="240" w:lineRule="auto"/>
        <w:ind w:left="720" w:firstLine="720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Davenport</w:t>
      </w:r>
      <w:r w:rsidR="00EB7C66" w:rsidRPr="00D80F82">
        <w:rPr>
          <w:rFonts w:ascii="Times New Roman" w:hAnsi="Times New Roman"/>
          <w:szCs w:val="22"/>
        </w:rPr>
        <w:t>, Iowa</w:t>
      </w:r>
    </w:p>
    <w:p w14:paraId="2D0411E5" w14:textId="77777777" w:rsidR="00EB7C66" w:rsidRPr="00D80F82" w:rsidRDefault="00F0366E" w:rsidP="00E81D73">
      <w:pPr>
        <w:spacing w:before="40" w:after="60" w:line="240" w:lineRule="auto"/>
        <w:ind w:left="720" w:firstLine="720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August 2015</w:t>
      </w:r>
      <w:r w:rsidR="00EB7C66" w:rsidRPr="00D80F82">
        <w:rPr>
          <w:rFonts w:ascii="Times New Roman" w:hAnsi="Times New Roman"/>
          <w:szCs w:val="22"/>
        </w:rPr>
        <w:t xml:space="preserve"> – </w:t>
      </w:r>
      <w:r w:rsidRPr="00D80F82">
        <w:rPr>
          <w:rFonts w:ascii="Times New Roman" w:hAnsi="Times New Roman"/>
          <w:szCs w:val="22"/>
        </w:rPr>
        <w:t>May 2019</w:t>
      </w:r>
    </w:p>
    <w:p w14:paraId="102F5A5B" w14:textId="77777777" w:rsidR="00E8114C" w:rsidRPr="00D80F82" w:rsidRDefault="00F0366E" w:rsidP="00E81D73">
      <w:pPr>
        <w:pStyle w:val="ListParagraph"/>
        <w:numPr>
          <w:ilvl w:val="0"/>
          <w:numId w:val="35"/>
        </w:numPr>
        <w:spacing w:before="40" w:after="60" w:line="240" w:lineRule="auto"/>
        <w:contextualSpacing w:val="0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GPA: 4.0</w:t>
      </w:r>
    </w:p>
    <w:p w14:paraId="03AA1893" w14:textId="3AF29D66" w:rsidR="00F52E10" w:rsidRPr="00D80F82" w:rsidRDefault="00EB7C66" w:rsidP="00E81D73">
      <w:pPr>
        <w:pStyle w:val="ListParagraph"/>
        <w:numPr>
          <w:ilvl w:val="0"/>
          <w:numId w:val="35"/>
        </w:numPr>
        <w:spacing w:before="40" w:after="60" w:line="240" w:lineRule="auto"/>
        <w:contextualSpacing w:val="0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 xml:space="preserve">ACT Composite Score: </w:t>
      </w:r>
      <w:r w:rsidR="003C049A">
        <w:rPr>
          <w:rFonts w:ascii="Times New Roman" w:hAnsi="Times New Roman"/>
          <w:szCs w:val="22"/>
        </w:rPr>
        <w:t>TBA</w:t>
      </w:r>
      <w:bookmarkStart w:id="0" w:name="_GoBack"/>
      <w:bookmarkEnd w:id="0"/>
    </w:p>
    <w:p w14:paraId="2F7D65C4" w14:textId="77777777" w:rsidR="008B0AC1" w:rsidRPr="00D80F82" w:rsidRDefault="008B0AC1" w:rsidP="00E81D73">
      <w:pPr>
        <w:spacing w:before="40" w:after="60" w:line="240" w:lineRule="auto"/>
        <w:ind w:firstLine="720"/>
        <w:rPr>
          <w:rFonts w:ascii="Times New Roman" w:hAnsi="Times New Roman"/>
          <w:szCs w:val="22"/>
        </w:rPr>
      </w:pPr>
    </w:p>
    <w:p w14:paraId="78B5EA0A" w14:textId="77777777" w:rsidR="00EB7C66" w:rsidRPr="00D80F82" w:rsidRDefault="00E81D73" w:rsidP="00E81D73">
      <w:pPr>
        <w:pStyle w:val="ListParagraph"/>
        <w:numPr>
          <w:ilvl w:val="0"/>
          <w:numId w:val="35"/>
        </w:numPr>
        <w:spacing w:before="40" w:after="60" w:line="240" w:lineRule="auto"/>
        <w:contextualSpacing w:val="0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br w:type="column"/>
      </w:r>
      <w:r w:rsidR="008B0AC1" w:rsidRPr="00D80F82">
        <w:rPr>
          <w:rFonts w:ascii="Times New Roman" w:hAnsi="Times New Roman"/>
          <w:szCs w:val="22"/>
        </w:rPr>
        <w:t>Advanced Coursework</w:t>
      </w:r>
      <w:r w:rsidR="00EB7C66" w:rsidRPr="00D80F82">
        <w:rPr>
          <w:rFonts w:ascii="Times New Roman" w:hAnsi="Times New Roman"/>
          <w:szCs w:val="22"/>
        </w:rPr>
        <w:t xml:space="preserve">: </w:t>
      </w:r>
    </w:p>
    <w:p w14:paraId="75E079AA" w14:textId="77777777" w:rsidR="00F52E10" w:rsidRPr="00D80F82" w:rsidRDefault="00F0366E" w:rsidP="00F0366E">
      <w:pPr>
        <w:pStyle w:val="ListParagraph"/>
        <w:numPr>
          <w:ilvl w:val="0"/>
          <w:numId w:val="37"/>
        </w:numPr>
        <w:spacing w:before="40" w:after="6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Honors English 9</w:t>
      </w:r>
    </w:p>
    <w:p w14:paraId="3FA86EA9" w14:textId="77777777" w:rsidR="00F0366E" w:rsidRPr="00D80F82" w:rsidRDefault="00F0366E" w:rsidP="00F0366E">
      <w:pPr>
        <w:pStyle w:val="ListParagraph"/>
        <w:numPr>
          <w:ilvl w:val="0"/>
          <w:numId w:val="37"/>
        </w:numPr>
        <w:spacing w:before="40" w:after="6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Honors Biology 9</w:t>
      </w:r>
    </w:p>
    <w:p w14:paraId="3BAA25A2" w14:textId="77777777" w:rsidR="00F0366E" w:rsidRPr="00D80F82" w:rsidRDefault="00F0366E" w:rsidP="00B70537">
      <w:pPr>
        <w:pStyle w:val="ListParagraph"/>
        <w:numPr>
          <w:ilvl w:val="0"/>
          <w:numId w:val="42"/>
        </w:numPr>
        <w:spacing w:before="40" w:after="6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Scott Community</w:t>
      </w:r>
      <w:r w:rsidR="00B70537" w:rsidRPr="00D80F82">
        <w:rPr>
          <w:rFonts w:ascii="Times New Roman" w:hAnsi="Times New Roman"/>
          <w:szCs w:val="22"/>
        </w:rPr>
        <w:t xml:space="preserve"> College</w:t>
      </w:r>
      <w:r w:rsidRPr="00D80F82">
        <w:rPr>
          <w:rFonts w:ascii="Times New Roman" w:hAnsi="Times New Roman"/>
          <w:szCs w:val="22"/>
        </w:rPr>
        <w:t xml:space="preserve"> Course</w:t>
      </w:r>
      <w:r w:rsidR="00B70537" w:rsidRPr="00D80F82">
        <w:rPr>
          <w:rFonts w:ascii="Times New Roman" w:hAnsi="Times New Roman"/>
          <w:szCs w:val="22"/>
        </w:rPr>
        <w:t>s</w:t>
      </w:r>
      <w:r w:rsidRPr="00D80F82">
        <w:rPr>
          <w:rFonts w:ascii="Times New Roman" w:hAnsi="Times New Roman"/>
          <w:szCs w:val="22"/>
        </w:rPr>
        <w:t>:</w:t>
      </w:r>
    </w:p>
    <w:p w14:paraId="09728255" w14:textId="77777777" w:rsidR="00F0366E" w:rsidRPr="00D80F82" w:rsidRDefault="00B70537" w:rsidP="00F0366E">
      <w:pPr>
        <w:pStyle w:val="ListParagraph"/>
        <w:numPr>
          <w:ilvl w:val="0"/>
          <w:numId w:val="41"/>
        </w:numPr>
        <w:spacing w:before="40" w:after="6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Intro to Sociology</w:t>
      </w:r>
    </w:p>
    <w:p w14:paraId="08FEBF7D" w14:textId="77777777" w:rsidR="00B70537" w:rsidRPr="00D80F82" w:rsidRDefault="00B70537" w:rsidP="00F0366E">
      <w:pPr>
        <w:pStyle w:val="ListParagraph"/>
        <w:numPr>
          <w:ilvl w:val="0"/>
          <w:numId w:val="41"/>
        </w:numPr>
        <w:spacing w:before="40" w:after="6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Art Appreciation</w:t>
      </w:r>
    </w:p>
    <w:p w14:paraId="3004D243" w14:textId="77777777" w:rsidR="00B70537" w:rsidRPr="00D80F82" w:rsidRDefault="00B70537" w:rsidP="00F0366E">
      <w:pPr>
        <w:pStyle w:val="ListParagraph"/>
        <w:numPr>
          <w:ilvl w:val="0"/>
          <w:numId w:val="41"/>
        </w:numPr>
        <w:spacing w:before="40" w:after="6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Anatomy &amp; Physiology I and II</w:t>
      </w:r>
    </w:p>
    <w:p w14:paraId="4403227D" w14:textId="77777777" w:rsidR="00B70537" w:rsidRPr="00D80F82" w:rsidRDefault="00B70537" w:rsidP="00F0366E">
      <w:pPr>
        <w:pStyle w:val="ListParagraph"/>
        <w:numPr>
          <w:ilvl w:val="0"/>
          <w:numId w:val="41"/>
        </w:numPr>
        <w:spacing w:before="40" w:after="6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Comp. I and II</w:t>
      </w:r>
    </w:p>
    <w:p w14:paraId="474F008F" w14:textId="77777777" w:rsidR="00B70537" w:rsidRPr="00D80F82" w:rsidRDefault="00B70537" w:rsidP="00F0366E">
      <w:pPr>
        <w:pStyle w:val="ListParagraph"/>
        <w:numPr>
          <w:ilvl w:val="0"/>
          <w:numId w:val="41"/>
        </w:numPr>
        <w:spacing w:before="40" w:after="6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Public Speaking</w:t>
      </w:r>
    </w:p>
    <w:p w14:paraId="3CD53E0C" w14:textId="77777777" w:rsidR="00B70537" w:rsidRPr="00D80F82" w:rsidRDefault="006F3895" w:rsidP="00F0366E">
      <w:pPr>
        <w:pStyle w:val="ListParagraph"/>
        <w:numPr>
          <w:ilvl w:val="0"/>
          <w:numId w:val="41"/>
        </w:numPr>
        <w:spacing w:before="40" w:after="6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Intermediate Spanish I and II</w:t>
      </w:r>
      <w:r w:rsidR="00B70537" w:rsidRPr="00D80F82">
        <w:rPr>
          <w:rFonts w:ascii="Times New Roman" w:hAnsi="Times New Roman"/>
          <w:szCs w:val="22"/>
        </w:rPr>
        <w:t xml:space="preserve"> </w:t>
      </w:r>
    </w:p>
    <w:p w14:paraId="5BBA32DE" w14:textId="77777777" w:rsidR="00B70537" w:rsidRPr="00D80F82" w:rsidRDefault="00B70537" w:rsidP="00F0366E">
      <w:pPr>
        <w:pStyle w:val="ListParagraph"/>
        <w:numPr>
          <w:ilvl w:val="0"/>
          <w:numId w:val="41"/>
        </w:numPr>
        <w:spacing w:before="40" w:after="6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Intro to Statistics</w:t>
      </w:r>
    </w:p>
    <w:p w14:paraId="113E46B1" w14:textId="77777777" w:rsidR="00B70537" w:rsidRPr="00D80F82" w:rsidRDefault="00B70537" w:rsidP="00B70537">
      <w:pPr>
        <w:pStyle w:val="ListParagraph"/>
        <w:spacing w:before="40" w:after="60" w:line="240" w:lineRule="auto"/>
        <w:ind w:left="1440"/>
        <w:rPr>
          <w:rFonts w:ascii="Tahoma" w:hAnsi="Tahoma" w:cs="Tahoma"/>
          <w:szCs w:val="22"/>
        </w:rPr>
      </w:pPr>
    </w:p>
    <w:p w14:paraId="1D2AB830" w14:textId="77777777" w:rsidR="00F0366E" w:rsidRPr="00D80F82" w:rsidRDefault="00F0366E" w:rsidP="00D80F82">
      <w:pPr>
        <w:spacing w:before="40" w:after="60" w:line="240" w:lineRule="auto"/>
        <w:rPr>
          <w:rFonts w:ascii="Tahoma" w:hAnsi="Tahoma" w:cs="Tahoma"/>
        </w:rPr>
        <w:sectPr w:rsidR="00F0366E" w:rsidRPr="00D80F82" w:rsidSect="00F52E10">
          <w:type w:val="continuous"/>
          <w:pgSz w:w="12240" w:h="15840" w:code="1"/>
          <w:pgMar w:top="1440" w:right="1440" w:bottom="1440" w:left="1440" w:header="720" w:footer="720" w:gutter="0"/>
          <w:cols w:num="2" w:space="360"/>
          <w:titlePg/>
          <w:docGrid w:linePitch="360"/>
        </w:sectPr>
      </w:pPr>
    </w:p>
    <w:p w14:paraId="0AE8D2A5" w14:textId="77777777" w:rsidR="00886DB9" w:rsidRPr="00E278A6" w:rsidRDefault="00EB7C66" w:rsidP="00E278A6">
      <w:pPr>
        <w:pStyle w:val="Section"/>
        <w:spacing w:before="0" w:after="80"/>
        <w:rPr>
          <w:b w:val="0"/>
          <w:sz w:val="32"/>
        </w:rPr>
      </w:pPr>
      <w:r w:rsidRPr="00E278A6">
        <w:rPr>
          <w:b w:val="0"/>
          <w:sz w:val="32"/>
        </w:rPr>
        <w:t>Work Experience</w:t>
      </w:r>
    </w:p>
    <w:p w14:paraId="20E5C92D" w14:textId="77777777" w:rsidR="00886DB9" w:rsidRPr="00D80F82" w:rsidRDefault="006F3895" w:rsidP="00F20182">
      <w:pPr>
        <w:pStyle w:val="Subsection"/>
        <w:rPr>
          <w:sz w:val="22"/>
        </w:rPr>
      </w:pPr>
      <w:r w:rsidRPr="00F20182">
        <w:t xml:space="preserve">Modern Woodmen </w:t>
      </w:r>
      <w:r w:rsidR="00C41153" w:rsidRPr="00F20182">
        <w:t>Ballpark</w:t>
      </w:r>
      <w:r w:rsidR="00EB7C66" w:rsidRPr="00F20182">
        <w:t xml:space="preserve">: </w:t>
      </w:r>
      <w:r w:rsidRPr="00F20182">
        <w:t>Street Team Member</w:t>
      </w:r>
      <w:r w:rsidR="00EB7C66" w:rsidRPr="00F20182">
        <w:t xml:space="preserve"> (</w:t>
      </w:r>
      <w:r w:rsidRPr="00F20182">
        <w:t>June 2017</w:t>
      </w:r>
      <w:r w:rsidR="00EB7C66" w:rsidRPr="00F20182">
        <w:t xml:space="preserve"> – </w:t>
      </w:r>
      <w:r w:rsidRPr="00D80F82">
        <w:rPr>
          <w:sz w:val="22"/>
        </w:rPr>
        <w:t>Present</w:t>
      </w:r>
      <w:r w:rsidR="00EB7C66" w:rsidRPr="00D80F82">
        <w:rPr>
          <w:sz w:val="22"/>
        </w:rPr>
        <w:t>)</w:t>
      </w:r>
    </w:p>
    <w:p w14:paraId="2A6396E5" w14:textId="77777777" w:rsidR="00F52E10" w:rsidRPr="00D80F82" w:rsidRDefault="00F52E10" w:rsidP="00E278A6">
      <w:pPr>
        <w:spacing w:after="80" w:line="240" w:lineRule="auto"/>
        <w:ind w:left="720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b/>
          <w:szCs w:val="22"/>
        </w:rPr>
        <w:t>Duties</w:t>
      </w:r>
      <w:r w:rsidRPr="00D80F82">
        <w:rPr>
          <w:rFonts w:ascii="Times New Roman" w:hAnsi="Times New Roman"/>
          <w:szCs w:val="22"/>
        </w:rPr>
        <w:t xml:space="preserve">: </w:t>
      </w:r>
      <w:r w:rsidR="00C41153" w:rsidRPr="00D80F82">
        <w:rPr>
          <w:rFonts w:ascii="Times New Roman" w:hAnsi="Times New Roman"/>
          <w:szCs w:val="22"/>
        </w:rPr>
        <w:t xml:space="preserve">Greet patrons and hand out promotional giveaways at main gates. Choose contestants for on-field games and make sure on-field games run smoothly. Take part in promotional events. Walk around with team mascot. </w:t>
      </w:r>
    </w:p>
    <w:p w14:paraId="49A096F9" w14:textId="77777777" w:rsidR="00EB7C66" w:rsidRPr="00D80F82" w:rsidRDefault="00C41153" w:rsidP="00E278A6">
      <w:pPr>
        <w:pStyle w:val="ListParagraph"/>
        <w:numPr>
          <w:ilvl w:val="0"/>
          <w:numId w:val="36"/>
        </w:numPr>
        <w:spacing w:after="8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About 25</w:t>
      </w:r>
      <w:r w:rsidR="00F52E10" w:rsidRPr="00D80F82">
        <w:rPr>
          <w:rFonts w:ascii="Times New Roman" w:hAnsi="Times New Roman"/>
          <w:szCs w:val="22"/>
        </w:rPr>
        <w:t xml:space="preserve"> hours per week</w:t>
      </w:r>
    </w:p>
    <w:p w14:paraId="30CCA8BF" w14:textId="77777777" w:rsidR="00F52E10" w:rsidRPr="00F20182" w:rsidRDefault="006F3895" w:rsidP="00F20182">
      <w:pPr>
        <w:pStyle w:val="Subsection"/>
      </w:pPr>
      <w:r w:rsidRPr="00F20182">
        <w:t xml:space="preserve">Annie </w:t>
      </w:r>
      <w:proofErr w:type="spellStart"/>
      <w:r w:rsidRPr="00F20182">
        <w:t>Whitmeyer</w:t>
      </w:r>
      <w:proofErr w:type="spellEnd"/>
      <w:r w:rsidRPr="00F20182">
        <w:t xml:space="preserve"> Family Aquatic Center</w:t>
      </w:r>
      <w:r w:rsidR="00F52E10" w:rsidRPr="00F20182">
        <w:t xml:space="preserve">: </w:t>
      </w:r>
      <w:r w:rsidRPr="00F20182">
        <w:t>Shallow Water Lifeguard</w:t>
      </w:r>
      <w:r w:rsidR="00F52E10" w:rsidRPr="00F20182">
        <w:t xml:space="preserve"> (</w:t>
      </w:r>
      <w:r w:rsidRPr="00F20182">
        <w:t>May 2017</w:t>
      </w:r>
      <w:r w:rsidR="00F52E10" w:rsidRPr="00F20182">
        <w:t xml:space="preserve"> – </w:t>
      </w:r>
      <w:r w:rsidRPr="00F20182">
        <w:t>August 2017</w:t>
      </w:r>
      <w:r w:rsidR="00F52E10" w:rsidRPr="00F20182">
        <w:t>)</w:t>
      </w:r>
    </w:p>
    <w:p w14:paraId="36727C82" w14:textId="77777777" w:rsidR="00163758" w:rsidRPr="00D80F82" w:rsidRDefault="00F52E10" w:rsidP="00E278A6">
      <w:pPr>
        <w:spacing w:after="80" w:line="240" w:lineRule="auto"/>
        <w:ind w:left="720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b/>
          <w:szCs w:val="22"/>
        </w:rPr>
        <w:t>Duties</w:t>
      </w:r>
      <w:r w:rsidRPr="00D80F82">
        <w:rPr>
          <w:rFonts w:ascii="Times New Roman" w:hAnsi="Times New Roman"/>
          <w:szCs w:val="22"/>
        </w:rPr>
        <w:t xml:space="preserve">: </w:t>
      </w:r>
      <w:r w:rsidR="00C41153" w:rsidRPr="00D80F82">
        <w:rPr>
          <w:rFonts w:ascii="Times New Roman" w:hAnsi="Times New Roman"/>
          <w:szCs w:val="22"/>
        </w:rPr>
        <w:t>Keep patrons safe while swimming. Enforce pool rules.</w:t>
      </w:r>
    </w:p>
    <w:p w14:paraId="611F47E3" w14:textId="77777777" w:rsidR="00886DB9" w:rsidRPr="00D80F82" w:rsidRDefault="00C41153" w:rsidP="00E278A6">
      <w:pPr>
        <w:pStyle w:val="ListParagraph"/>
        <w:numPr>
          <w:ilvl w:val="0"/>
          <w:numId w:val="36"/>
        </w:numPr>
        <w:spacing w:after="8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30</w:t>
      </w:r>
      <w:r w:rsidR="00F52E10" w:rsidRPr="00D80F82">
        <w:rPr>
          <w:rFonts w:ascii="Times New Roman" w:hAnsi="Times New Roman"/>
          <w:szCs w:val="22"/>
        </w:rPr>
        <w:t xml:space="preserve"> hours per week</w:t>
      </w:r>
    </w:p>
    <w:p w14:paraId="0815C64E" w14:textId="77777777" w:rsidR="00E278A6" w:rsidRDefault="00E278A6" w:rsidP="00E81D73">
      <w:pPr>
        <w:pStyle w:val="Section"/>
        <w:spacing w:before="0"/>
        <w:rPr>
          <w:b w:val="0"/>
        </w:rPr>
      </w:pPr>
    </w:p>
    <w:p w14:paraId="466554F5" w14:textId="77777777" w:rsidR="00886DB9" w:rsidRPr="00E278A6" w:rsidRDefault="00F52E10" w:rsidP="00E278A6">
      <w:pPr>
        <w:pStyle w:val="Section"/>
        <w:spacing w:before="0" w:after="80"/>
        <w:rPr>
          <w:b w:val="0"/>
          <w:sz w:val="32"/>
        </w:rPr>
      </w:pPr>
      <w:r w:rsidRPr="00E278A6">
        <w:rPr>
          <w:b w:val="0"/>
          <w:sz w:val="32"/>
        </w:rPr>
        <w:t>Activities</w:t>
      </w:r>
    </w:p>
    <w:p w14:paraId="387924CE" w14:textId="77777777" w:rsidR="00886DB9" w:rsidRPr="00F20182" w:rsidRDefault="00C41153" w:rsidP="00F20182">
      <w:pPr>
        <w:pStyle w:val="Subsection"/>
      </w:pPr>
      <w:r w:rsidRPr="00F20182">
        <w:t xml:space="preserve">Knight </w:t>
      </w:r>
      <w:proofErr w:type="spellStart"/>
      <w:r w:rsidRPr="00F20182">
        <w:t>Kompany</w:t>
      </w:r>
      <w:proofErr w:type="spellEnd"/>
      <w:r w:rsidRPr="00F20182">
        <w:t xml:space="preserve"> Dancers</w:t>
      </w:r>
      <w:r w:rsidR="00F52E10" w:rsidRPr="00F20182">
        <w:t xml:space="preserve"> (</w:t>
      </w:r>
      <w:r w:rsidRPr="00F20182">
        <w:t>July 2015</w:t>
      </w:r>
      <w:r w:rsidR="00F52E10" w:rsidRPr="00F20182">
        <w:t xml:space="preserve"> – </w:t>
      </w:r>
      <w:r w:rsidRPr="00F20182">
        <w:t>Present</w:t>
      </w:r>
      <w:r w:rsidR="00F52E10" w:rsidRPr="00F20182">
        <w:t>)</w:t>
      </w:r>
    </w:p>
    <w:p w14:paraId="1A85B899" w14:textId="77777777" w:rsidR="00E81D73" w:rsidRPr="00D80F82" w:rsidRDefault="00E81D73" w:rsidP="00E278A6">
      <w:pPr>
        <w:spacing w:after="80" w:line="240" w:lineRule="auto"/>
        <w:ind w:left="720"/>
        <w:rPr>
          <w:rFonts w:ascii="Times New Roman" w:hAnsi="Times New Roman"/>
          <w:b/>
          <w:szCs w:val="22"/>
        </w:rPr>
      </w:pPr>
      <w:r w:rsidRPr="00D80F82">
        <w:rPr>
          <w:rFonts w:ascii="Times New Roman" w:hAnsi="Times New Roman"/>
          <w:b/>
          <w:szCs w:val="22"/>
        </w:rPr>
        <w:t>Positions Held</w:t>
      </w:r>
      <w:r w:rsidRPr="00D80F82">
        <w:rPr>
          <w:rFonts w:ascii="Times New Roman" w:hAnsi="Times New Roman"/>
          <w:szCs w:val="22"/>
        </w:rPr>
        <w:t>:</w:t>
      </w:r>
      <w:r w:rsidR="00C41153" w:rsidRPr="00D80F82">
        <w:rPr>
          <w:rFonts w:ascii="Times New Roman" w:hAnsi="Times New Roman"/>
          <w:szCs w:val="22"/>
        </w:rPr>
        <w:t xml:space="preserve"> Captain</w:t>
      </w:r>
    </w:p>
    <w:p w14:paraId="17077D2F" w14:textId="77777777" w:rsidR="00886DB9" w:rsidRPr="00D80F82" w:rsidRDefault="009C5428" w:rsidP="00E278A6">
      <w:pPr>
        <w:spacing w:after="80" w:line="240" w:lineRule="auto"/>
        <w:ind w:left="720"/>
        <w:rPr>
          <w:rFonts w:ascii="Times New Roman" w:hAnsi="Times New Roman"/>
          <w:szCs w:val="22"/>
        </w:rPr>
      </w:pPr>
      <w:r w:rsidRPr="00D80F82">
        <w:rPr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A9A5133" wp14:editId="7D29DC6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126605" cy="9434195"/>
                <wp:effectExtent l="0" t="0" r="12065" b="12700"/>
                <wp:wrapNone/>
                <wp:docPr id="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6605" cy="9434195"/>
                        </a:xfrm>
                        <a:prstGeom prst="roundRect">
                          <a:avLst>
                            <a:gd name="adj" fmla="val 4023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92000</wp14:pctWidth>
                </wp14:sizeRelH>
                <wp14:sizeRelV relativeFrom="page">
                  <wp14:pctHeight>94000</wp14:pctHeight>
                </wp14:sizeRelV>
              </wp:anchor>
            </w:drawing>
          </mc:Choice>
          <mc:Fallback>
            <w:pict>
              <v:roundrect w14:anchorId="62582D53" id="AutoShape 24" o:spid="_x0000_s1026" style="position:absolute;margin-left:0;margin-top:0;width:561.15pt;height:742.85pt;z-index:251660288;visibility:visible;mso-wrap-style:square;mso-width-percent:920;mso-height-percent:940;mso-wrap-distance-left:9pt;mso-wrap-distance-top:0;mso-wrap-distance-right:9pt;mso-wrap-distance-bottom:0;mso-position-horizontal:center;mso-position-horizontal-relative:margin;mso-position-vertical:center;mso-position-vertical-relative:margin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" o:allowincell="f" filled="f" fillcolor="black" strokeweight="1pt">
                <w10:wrap anchorx="margin" anchory="margin"/>
              </v:roundrect>
            </w:pict>
          </mc:Fallback>
        </mc:AlternateContent>
      </w:r>
      <w:r w:rsidR="00F52E10" w:rsidRPr="00D80F82">
        <w:rPr>
          <w:rFonts w:ascii="Times New Roman" w:hAnsi="Times New Roman"/>
          <w:b/>
          <w:szCs w:val="22"/>
        </w:rPr>
        <w:t>Duties</w:t>
      </w:r>
      <w:r w:rsidR="00F52E10" w:rsidRPr="00D80F82">
        <w:rPr>
          <w:rFonts w:ascii="Times New Roman" w:hAnsi="Times New Roman"/>
          <w:szCs w:val="22"/>
        </w:rPr>
        <w:t xml:space="preserve">: </w:t>
      </w:r>
      <w:r w:rsidR="00C41153" w:rsidRPr="00D80F82">
        <w:rPr>
          <w:rFonts w:ascii="Times New Roman" w:hAnsi="Times New Roman"/>
          <w:szCs w:val="22"/>
        </w:rPr>
        <w:t xml:space="preserve">Perform at school pep rallies, football games, and basketball games. Learn and choreograph dances for performances. Perform, compete, and learn at a summer dance camp. Compete in competitions year round. </w:t>
      </w:r>
    </w:p>
    <w:p w14:paraId="155A1F03" w14:textId="77777777" w:rsidR="00F52E10" w:rsidRPr="00D80F82" w:rsidRDefault="00F20182" w:rsidP="00E278A6">
      <w:pPr>
        <w:pStyle w:val="ListParagraph"/>
        <w:numPr>
          <w:ilvl w:val="0"/>
          <w:numId w:val="36"/>
        </w:numPr>
        <w:spacing w:after="8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14+ hours before state competition</w:t>
      </w:r>
    </w:p>
    <w:p w14:paraId="3D646CA3" w14:textId="77777777" w:rsidR="002B502E" w:rsidRPr="00D80F82" w:rsidRDefault="00F20182" w:rsidP="00F20182">
      <w:pPr>
        <w:pStyle w:val="ListParagraph"/>
        <w:numPr>
          <w:ilvl w:val="0"/>
          <w:numId w:val="36"/>
        </w:numPr>
        <w:spacing w:after="80" w:line="240" w:lineRule="auto"/>
        <w:rPr>
          <w:rFonts w:ascii="Times New Roman" w:hAnsi="Times New Roman"/>
          <w:szCs w:val="22"/>
        </w:rPr>
      </w:pPr>
      <w:r w:rsidRPr="00D80F82">
        <w:rPr>
          <w:rFonts w:ascii="Times New Roman" w:hAnsi="Times New Roman"/>
          <w:szCs w:val="22"/>
        </w:rPr>
        <w:t>4-6 hours after state competition</w:t>
      </w:r>
    </w:p>
    <w:p w14:paraId="50A88C0B" w14:textId="77777777" w:rsidR="00F20182" w:rsidRDefault="00F20182" w:rsidP="00F20182">
      <w:pPr>
        <w:pStyle w:val="Subsection"/>
      </w:pPr>
    </w:p>
    <w:p w14:paraId="6D11723C" w14:textId="77777777" w:rsidR="00F20182" w:rsidRDefault="00F20182" w:rsidP="00F20182">
      <w:pPr>
        <w:pStyle w:val="Subsection"/>
      </w:pPr>
      <w:r>
        <w:t xml:space="preserve">Pep Club (August 2015-Present) </w:t>
      </w:r>
    </w:p>
    <w:p w14:paraId="51586BBF" w14:textId="77777777" w:rsidR="00F20182" w:rsidRPr="00D80F82" w:rsidRDefault="00F20182" w:rsidP="00F20182">
      <w:pPr>
        <w:rPr>
          <w:szCs w:val="22"/>
        </w:rPr>
      </w:pPr>
      <w:r>
        <w:tab/>
      </w:r>
      <w:r w:rsidRPr="00D80F82">
        <w:rPr>
          <w:b/>
          <w:szCs w:val="22"/>
        </w:rPr>
        <w:t xml:space="preserve">Positions Held: </w:t>
      </w:r>
      <w:r w:rsidRPr="00D80F82">
        <w:rPr>
          <w:szCs w:val="22"/>
        </w:rPr>
        <w:t>Winter captain (3 years)</w:t>
      </w:r>
    </w:p>
    <w:p w14:paraId="482A5348" w14:textId="77777777" w:rsidR="00F20182" w:rsidRPr="00D80F82" w:rsidRDefault="00F20182" w:rsidP="0019431B">
      <w:pPr>
        <w:rPr>
          <w:szCs w:val="22"/>
        </w:rPr>
      </w:pPr>
      <w:r w:rsidRPr="00D80F82">
        <w:rPr>
          <w:szCs w:val="22"/>
        </w:rPr>
        <w:tab/>
      </w:r>
      <w:r w:rsidRPr="00D80F82">
        <w:rPr>
          <w:b/>
          <w:szCs w:val="22"/>
        </w:rPr>
        <w:t xml:space="preserve">Duties: </w:t>
      </w:r>
      <w:r w:rsidRPr="00D80F82">
        <w:rPr>
          <w:szCs w:val="22"/>
        </w:rPr>
        <w:t xml:space="preserve">Promote school spirit. </w:t>
      </w:r>
      <w:r w:rsidR="0019431B" w:rsidRPr="00D80F82">
        <w:rPr>
          <w:szCs w:val="22"/>
        </w:rPr>
        <w:t>Organize pep rallies. Make posters to infor</w:t>
      </w:r>
      <w:r w:rsidR="009C5428" w:rsidRPr="00D80F82">
        <w:rPr>
          <w:szCs w:val="22"/>
        </w:rPr>
        <w:t>m school about</w:t>
      </w:r>
      <w:r w:rsidR="009C5428" w:rsidRPr="00D80F82">
        <w:rPr>
          <w:szCs w:val="22"/>
        </w:rPr>
        <w:tab/>
        <w:t>upcoming events.</w:t>
      </w:r>
    </w:p>
    <w:p w14:paraId="1AC9C348" w14:textId="77777777" w:rsidR="0019431B" w:rsidRPr="00D80F82" w:rsidRDefault="009C5428" w:rsidP="0019431B">
      <w:pPr>
        <w:pStyle w:val="ListParagraph"/>
        <w:numPr>
          <w:ilvl w:val="0"/>
          <w:numId w:val="45"/>
        </w:numPr>
        <w:rPr>
          <w:szCs w:val="22"/>
        </w:rPr>
      </w:pPr>
      <w:r w:rsidRPr="00D80F82">
        <w:rPr>
          <w:szCs w:val="22"/>
        </w:rPr>
        <w:t>4 hours per month</w:t>
      </w:r>
    </w:p>
    <w:p w14:paraId="495557A1" w14:textId="77777777" w:rsidR="00997862" w:rsidRDefault="00997862" w:rsidP="00997862">
      <w:pPr>
        <w:pStyle w:val="Subsection"/>
      </w:pPr>
      <w:r>
        <w:t>Student Ambassadors (August 2015-Present)</w:t>
      </w:r>
    </w:p>
    <w:p w14:paraId="6A0F9759" w14:textId="77777777" w:rsidR="00997862" w:rsidRPr="00D80F82" w:rsidRDefault="00997862" w:rsidP="00E64C07">
      <w:pPr>
        <w:rPr>
          <w:szCs w:val="22"/>
        </w:rPr>
      </w:pPr>
      <w:r>
        <w:t xml:space="preserve"> </w:t>
      </w:r>
      <w:r>
        <w:rPr>
          <w:sz w:val="24"/>
          <w:szCs w:val="24"/>
        </w:rPr>
        <w:tab/>
      </w:r>
      <w:r w:rsidRPr="00D80F82">
        <w:rPr>
          <w:b/>
          <w:szCs w:val="22"/>
        </w:rPr>
        <w:t xml:space="preserve">Duties: </w:t>
      </w:r>
      <w:r w:rsidRPr="00D80F82">
        <w:rPr>
          <w:szCs w:val="22"/>
        </w:rPr>
        <w:t>Encourage students to come to Assumption High School. Demonstrate</w:t>
      </w:r>
      <w:r w:rsidRPr="00D80F82">
        <w:rPr>
          <w:szCs w:val="22"/>
        </w:rPr>
        <w:tab/>
      </w:r>
      <w:r w:rsidRPr="00D80F82">
        <w:rPr>
          <w:szCs w:val="22"/>
        </w:rPr>
        <w:tab/>
      </w:r>
      <w:r w:rsidRPr="00D80F82">
        <w:rPr>
          <w:szCs w:val="22"/>
        </w:rPr>
        <w:tab/>
        <w:t>appropriate student behavior. Help incoming students and families at events.</w:t>
      </w:r>
    </w:p>
    <w:p w14:paraId="732E25B1" w14:textId="77777777" w:rsidR="00997862" w:rsidRDefault="00997862" w:rsidP="00997862">
      <w:pPr>
        <w:pStyle w:val="Section"/>
        <w:rPr>
          <w:b w:val="0"/>
          <w:sz w:val="32"/>
          <w:szCs w:val="32"/>
        </w:rPr>
      </w:pPr>
      <w:r w:rsidRPr="00997862">
        <w:rPr>
          <w:b w:val="0"/>
          <w:sz w:val="32"/>
          <w:szCs w:val="32"/>
        </w:rPr>
        <w:t>Volunteer Wo</w:t>
      </w:r>
      <w:r w:rsidR="00E64C07">
        <w:rPr>
          <w:b w:val="0"/>
          <w:sz w:val="32"/>
          <w:szCs w:val="32"/>
        </w:rPr>
        <w:t>rk</w:t>
      </w:r>
    </w:p>
    <w:p w14:paraId="4C68FAE0" w14:textId="77777777" w:rsidR="00E64C07" w:rsidRDefault="00E64C07" w:rsidP="00E64C07">
      <w:pPr>
        <w:pStyle w:val="Subsection"/>
      </w:pPr>
      <w:r>
        <w:t>Teens for Tomorrow (July 2016-Present)</w:t>
      </w:r>
    </w:p>
    <w:p w14:paraId="726D3BB6" w14:textId="77777777" w:rsidR="00E64C07" w:rsidRPr="00D80F82" w:rsidRDefault="00E64C07" w:rsidP="00E64C07">
      <w:pPr>
        <w:rPr>
          <w:szCs w:val="22"/>
        </w:rPr>
      </w:pPr>
      <w:r>
        <w:rPr>
          <w:sz w:val="24"/>
          <w:szCs w:val="24"/>
        </w:rPr>
        <w:tab/>
      </w:r>
      <w:r w:rsidRPr="00D80F82">
        <w:rPr>
          <w:b/>
          <w:szCs w:val="22"/>
        </w:rPr>
        <w:t xml:space="preserve">Duties:  </w:t>
      </w:r>
      <w:r w:rsidRPr="00D80F82">
        <w:rPr>
          <w:szCs w:val="22"/>
        </w:rPr>
        <w:t>Learn about various non-profit organizations in the community. Visit non-profits</w:t>
      </w:r>
      <w:r w:rsidRPr="00D80F82">
        <w:rPr>
          <w:szCs w:val="22"/>
        </w:rPr>
        <w:tab/>
      </w:r>
      <w:r w:rsidRPr="00D80F82">
        <w:rPr>
          <w:szCs w:val="22"/>
        </w:rPr>
        <w:tab/>
        <w:t>that applied for a grant. Award grants to non-profits chosen by the teens.</w:t>
      </w:r>
    </w:p>
    <w:p w14:paraId="6398BB3D" w14:textId="77777777" w:rsidR="00E64C07" w:rsidRPr="00E64C07" w:rsidRDefault="00E64C07" w:rsidP="00E64C07">
      <w:pPr>
        <w:pStyle w:val="Section"/>
        <w:rPr>
          <w:b w:val="0"/>
          <w:sz w:val="32"/>
          <w:szCs w:val="32"/>
        </w:rPr>
      </w:pPr>
      <w:r w:rsidRPr="00E64C07">
        <w:rPr>
          <w:b w:val="0"/>
          <w:sz w:val="32"/>
          <w:szCs w:val="32"/>
        </w:rPr>
        <w:t>Honors and Awards</w:t>
      </w:r>
    </w:p>
    <w:p w14:paraId="7553F264" w14:textId="77777777" w:rsidR="00997862" w:rsidRDefault="00E64C07" w:rsidP="00E64C07">
      <w:pPr>
        <w:pStyle w:val="Subsection"/>
      </w:pPr>
      <w:r>
        <w:t>National Honor Society</w:t>
      </w:r>
      <w:r w:rsidR="00827880">
        <w:t xml:space="preserve"> </w:t>
      </w:r>
    </w:p>
    <w:p w14:paraId="3086E15D" w14:textId="77777777" w:rsidR="00827880" w:rsidRPr="00D80F82" w:rsidRDefault="00827880" w:rsidP="00827880">
      <w:pPr>
        <w:pStyle w:val="ListParagraph"/>
        <w:numPr>
          <w:ilvl w:val="0"/>
          <w:numId w:val="45"/>
        </w:numPr>
        <w:rPr>
          <w:szCs w:val="22"/>
        </w:rPr>
      </w:pPr>
      <w:r w:rsidRPr="00D80F82">
        <w:rPr>
          <w:szCs w:val="22"/>
        </w:rPr>
        <w:t>Students with a GPA of 3.5 or above are eligible to be inducted into Assumpti</w:t>
      </w:r>
      <w:r w:rsidR="003F6384" w:rsidRPr="00D80F82">
        <w:rPr>
          <w:szCs w:val="22"/>
        </w:rPr>
        <w:t>on High School’s National Honor</w:t>
      </w:r>
      <w:r w:rsidRPr="00D80F82">
        <w:rPr>
          <w:szCs w:val="22"/>
        </w:rPr>
        <w:t xml:space="preserve"> Society. Students </w:t>
      </w:r>
      <w:r w:rsidR="003F6384" w:rsidRPr="00D80F82">
        <w:rPr>
          <w:szCs w:val="22"/>
        </w:rPr>
        <w:t>fill out an application and are chosen based on</w:t>
      </w:r>
      <w:r w:rsidRPr="00D80F82">
        <w:rPr>
          <w:szCs w:val="22"/>
        </w:rPr>
        <w:t xml:space="preserve"> the application and academic requirements. Students who are chosen </w:t>
      </w:r>
      <w:proofErr w:type="gramStart"/>
      <w:r w:rsidRPr="00D80F82">
        <w:rPr>
          <w:szCs w:val="22"/>
        </w:rPr>
        <w:t>uphold</w:t>
      </w:r>
      <w:proofErr w:type="gramEnd"/>
      <w:r w:rsidRPr="00D80F82">
        <w:rPr>
          <w:szCs w:val="22"/>
        </w:rPr>
        <w:t xml:space="preserve"> the four pillars of National Honor Society: scholarship, leadership, service, and character.</w:t>
      </w:r>
    </w:p>
    <w:p w14:paraId="41806A27" w14:textId="77777777" w:rsidR="00827880" w:rsidRPr="00D80F82" w:rsidRDefault="00827880" w:rsidP="00827880">
      <w:pPr>
        <w:pStyle w:val="ListParagraph"/>
        <w:numPr>
          <w:ilvl w:val="0"/>
          <w:numId w:val="45"/>
        </w:numPr>
        <w:rPr>
          <w:szCs w:val="22"/>
        </w:rPr>
      </w:pPr>
      <w:r w:rsidRPr="00D80F82">
        <w:rPr>
          <w:szCs w:val="22"/>
        </w:rPr>
        <w:t>Inducted in August 2017</w:t>
      </w:r>
    </w:p>
    <w:p w14:paraId="76752AF0" w14:textId="77777777" w:rsidR="00827880" w:rsidRDefault="00827880" w:rsidP="00827880">
      <w:pPr>
        <w:pStyle w:val="Subsection"/>
      </w:pPr>
      <w:r>
        <w:t>All Iowa Honor Dance Team</w:t>
      </w:r>
    </w:p>
    <w:p w14:paraId="07FD320D" w14:textId="77777777" w:rsidR="00907B47" w:rsidRPr="00D80F82" w:rsidRDefault="00907B47" w:rsidP="00827880">
      <w:pPr>
        <w:pStyle w:val="ListParagraph"/>
        <w:numPr>
          <w:ilvl w:val="0"/>
          <w:numId w:val="46"/>
        </w:numPr>
        <w:rPr>
          <w:szCs w:val="22"/>
        </w:rPr>
      </w:pPr>
      <w:r w:rsidRPr="00D80F82">
        <w:rPr>
          <w:szCs w:val="22"/>
        </w:rPr>
        <w:t>Around 525 d</w:t>
      </w:r>
      <w:r w:rsidR="00827880" w:rsidRPr="00D80F82">
        <w:rPr>
          <w:szCs w:val="22"/>
        </w:rPr>
        <w:t>ancers from across Iowa try out for</w:t>
      </w:r>
      <w:r w:rsidR="003F6384" w:rsidRPr="00D80F82">
        <w:rPr>
          <w:szCs w:val="22"/>
        </w:rPr>
        <w:t xml:space="preserve"> the All-</w:t>
      </w:r>
      <w:r w:rsidRPr="00D80F82">
        <w:rPr>
          <w:szCs w:val="22"/>
        </w:rPr>
        <w:t>Iowa Honor Dance Team. About 200 dancers are selected for the team and then perform at the Iowa Girls’ State Basketball tournament.</w:t>
      </w:r>
    </w:p>
    <w:p w14:paraId="1775CFC0" w14:textId="77777777" w:rsidR="00827880" w:rsidRPr="00D80F82" w:rsidRDefault="003F6384" w:rsidP="00827880">
      <w:pPr>
        <w:pStyle w:val="ListParagraph"/>
        <w:numPr>
          <w:ilvl w:val="0"/>
          <w:numId w:val="46"/>
        </w:numPr>
        <w:rPr>
          <w:szCs w:val="22"/>
        </w:rPr>
      </w:pPr>
      <w:r w:rsidRPr="00D80F82">
        <w:rPr>
          <w:szCs w:val="22"/>
        </w:rPr>
        <w:t xml:space="preserve"> Made the 2017 All-</w:t>
      </w:r>
      <w:r w:rsidR="00907B47" w:rsidRPr="00D80F82">
        <w:rPr>
          <w:szCs w:val="22"/>
        </w:rPr>
        <w:t>Iowa Honor Dance team.</w:t>
      </w:r>
    </w:p>
    <w:p w14:paraId="1DAFC6FA" w14:textId="77777777" w:rsidR="00907B47" w:rsidRDefault="00907B47" w:rsidP="00907B47">
      <w:pPr>
        <w:pStyle w:val="Subsection"/>
      </w:pPr>
      <w:r>
        <w:t>Iowa Dance Team State Champion</w:t>
      </w:r>
    </w:p>
    <w:p w14:paraId="7B713092" w14:textId="77777777" w:rsidR="00907B47" w:rsidRPr="00D80F82" w:rsidRDefault="00907B47" w:rsidP="00907B47">
      <w:pPr>
        <w:pStyle w:val="ListParagraph"/>
        <w:numPr>
          <w:ilvl w:val="0"/>
          <w:numId w:val="47"/>
        </w:numPr>
        <w:rPr>
          <w:szCs w:val="22"/>
        </w:rPr>
      </w:pPr>
      <w:r w:rsidRPr="00D80F82">
        <w:rPr>
          <w:szCs w:val="22"/>
        </w:rPr>
        <w:t>Competed against ot</w:t>
      </w:r>
      <w:r w:rsidR="003F6384" w:rsidRPr="00D80F82">
        <w:rPr>
          <w:szCs w:val="22"/>
        </w:rPr>
        <w:t>her teams and then judged on</w:t>
      </w:r>
      <w:r w:rsidRPr="00D80F82">
        <w:rPr>
          <w:szCs w:val="22"/>
        </w:rPr>
        <w:t xml:space="preserve"> performance.</w:t>
      </w:r>
    </w:p>
    <w:p w14:paraId="40614361" w14:textId="77777777" w:rsidR="00D80F82" w:rsidRPr="00D80F82" w:rsidRDefault="00907B47" w:rsidP="00D80F82">
      <w:pPr>
        <w:pStyle w:val="ListParagraph"/>
        <w:numPr>
          <w:ilvl w:val="0"/>
          <w:numId w:val="47"/>
        </w:numPr>
        <w:rPr>
          <w:szCs w:val="22"/>
        </w:rPr>
      </w:pPr>
      <w:r w:rsidRPr="00D80F82">
        <w:rPr>
          <w:szCs w:val="22"/>
        </w:rPr>
        <w:t xml:space="preserve">Won </w:t>
      </w:r>
      <w:r w:rsidR="00D80F82" w:rsidRPr="00D80F82">
        <w:rPr>
          <w:szCs w:val="22"/>
        </w:rPr>
        <w:t>Class IX Pom State title in 2016</w:t>
      </w:r>
    </w:p>
    <w:p w14:paraId="6E62C145" w14:textId="77777777" w:rsidR="00907B47" w:rsidRPr="00D80F82" w:rsidRDefault="00907B47" w:rsidP="00907B47">
      <w:pPr>
        <w:pStyle w:val="ListParagraph"/>
        <w:numPr>
          <w:ilvl w:val="0"/>
          <w:numId w:val="47"/>
        </w:numPr>
        <w:rPr>
          <w:szCs w:val="22"/>
        </w:rPr>
      </w:pPr>
      <w:r w:rsidRPr="00D80F82">
        <w:rPr>
          <w:szCs w:val="22"/>
        </w:rPr>
        <w:t>Won Class IX Jazz State title in 2015</w:t>
      </w:r>
    </w:p>
    <w:sectPr w:rsidR="00907B47" w:rsidRPr="00D80F82" w:rsidSect="00EB7C66">
      <w:type w:val="continuous"/>
      <w:pgSz w:w="12240" w:h="15840" w:code="1"/>
      <w:pgMar w:top="1440" w:right="1440" w:bottom="1440" w:left="1440" w:header="720" w:footer="720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B990B" w14:textId="77777777" w:rsidR="008B3CB6" w:rsidRDefault="008B3CB6">
      <w:pPr>
        <w:spacing w:after="0" w:line="240" w:lineRule="auto"/>
      </w:pPr>
      <w:r>
        <w:separator/>
      </w:r>
    </w:p>
  </w:endnote>
  <w:endnote w:type="continuationSeparator" w:id="0">
    <w:p w14:paraId="23407B55" w14:textId="77777777" w:rsidR="008B3CB6" w:rsidRDefault="008B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6036E" w14:textId="77777777" w:rsidR="003F6384" w:rsidRDefault="003F6384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0B48AD8" wp14:editId="493F50A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4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2CBAB7B7" id="AutoShape 24" o:spid="_x0000_s1026" style="position:absolute;margin-left:0;margin-top:0;width:561.15pt;height:742.85pt;z-index:251662336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D058B0E" wp14:editId="78B46C01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5" name="Oval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2C2FF621" w14:textId="77777777" w:rsidR="003F6384" w:rsidRDefault="003F6384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91E9B79" id="Oval 21" o:spid="_x0000_s1027" style="position:absolute;margin-left:0;margin-top:0;width:41pt;height:41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" o:allowincell="f" fillcolor="#e32d91 [3204]" stroked="f">
              <v:textbox inset="0,0,0,0">
                <w:txbxContent>
                  <w:p w:rsidR="003F6384" w:rsidRDefault="003F6384">
                    <w:pPr>
                      <w:pStyle w:val="NoSpacing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2C642" w14:textId="77777777" w:rsidR="008B3CB6" w:rsidRDefault="008B3CB6">
      <w:pPr>
        <w:spacing w:after="0" w:line="240" w:lineRule="auto"/>
      </w:pPr>
      <w:r>
        <w:separator/>
      </w:r>
    </w:p>
  </w:footnote>
  <w:footnote w:type="continuationSeparator" w:id="0">
    <w:p w14:paraId="219DF1CA" w14:textId="77777777" w:rsidR="008B3CB6" w:rsidRDefault="008B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AC56" w14:textId="77777777" w:rsidR="003F6384" w:rsidRDefault="003F6384">
    <w:pPr>
      <w:pStyle w:val="Header"/>
    </w:pPr>
    <w:r>
      <w:rPr>
        <w:noProof/>
        <w:szCs w:val="18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F4C0839" wp14:editId="52E4704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1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1EEC2585" id="AutoShape 10" o:spid="_x0000_s1026" style="position:absolute;margin-left:0;margin-top:0;width:561.15pt;height:742.85pt;z-index:251659264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" o:allowincell="f" filled="f" fillcolor="black" strokeweight="1pt"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4EA6DC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4EA6DC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EE80BC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E32D91" w:themeColor="accent1"/>
      </w:rPr>
    </w:lvl>
  </w:abstractNum>
  <w:abstractNum w:abstractNumId="4" w15:restartNumberingAfterBreak="0">
    <w:nsid w:val="FFFFFF89"/>
    <w:multiLevelType w:val="singleLevel"/>
    <w:tmpl w:val="137610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B3186D" w:themeColor="accent1" w:themeShade="BF"/>
      </w:rPr>
    </w:lvl>
  </w:abstractNum>
  <w:abstractNum w:abstractNumId="5" w15:restartNumberingAfterBreak="0">
    <w:nsid w:val="008226A3"/>
    <w:multiLevelType w:val="hybridMultilevel"/>
    <w:tmpl w:val="E9E8F6B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1203EBE"/>
    <w:multiLevelType w:val="hybridMultilevel"/>
    <w:tmpl w:val="616A7B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53133"/>
    <w:multiLevelType w:val="hybridMultilevel"/>
    <w:tmpl w:val="50227D8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4A2A18"/>
    <w:multiLevelType w:val="hybridMultilevel"/>
    <w:tmpl w:val="73F033C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B93006"/>
    <w:multiLevelType w:val="hybridMultilevel"/>
    <w:tmpl w:val="29B6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C6F6C"/>
    <w:multiLevelType w:val="hybridMultilevel"/>
    <w:tmpl w:val="E45AF01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7E1A41"/>
    <w:multiLevelType w:val="hybridMultilevel"/>
    <w:tmpl w:val="DDF6A1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A76C8"/>
    <w:multiLevelType w:val="hybridMultilevel"/>
    <w:tmpl w:val="5FB622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633EA8"/>
    <w:multiLevelType w:val="hybridMultilevel"/>
    <w:tmpl w:val="54E098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844F2"/>
    <w:multiLevelType w:val="hybridMultilevel"/>
    <w:tmpl w:val="92B465E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B05C19"/>
    <w:multiLevelType w:val="hybridMultilevel"/>
    <w:tmpl w:val="C9A8C3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25803"/>
    <w:multiLevelType w:val="hybridMultilevel"/>
    <w:tmpl w:val="DD861D3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D861ED"/>
    <w:multiLevelType w:val="hybridMultilevel"/>
    <w:tmpl w:val="20FE13A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BB66EA"/>
    <w:multiLevelType w:val="hybridMultilevel"/>
    <w:tmpl w:val="BF28E25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6917B1"/>
    <w:multiLevelType w:val="hybridMultilevel"/>
    <w:tmpl w:val="BC3CCB36"/>
    <w:lvl w:ilvl="0" w:tplc="6DD2A41A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902BD8"/>
    <w:multiLevelType w:val="hybridMultilevel"/>
    <w:tmpl w:val="50D0A9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612E2"/>
    <w:multiLevelType w:val="hybridMultilevel"/>
    <w:tmpl w:val="38A09CB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9A79A0"/>
    <w:multiLevelType w:val="hybridMultilevel"/>
    <w:tmpl w:val="3BB6499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F14DE1"/>
    <w:multiLevelType w:val="hybridMultilevel"/>
    <w:tmpl w:val="FE68A4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25F1C41"/>
    <w:multiLevelType w:val="hybridMultilevel"/>
    <w:tmpl w:val="156669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ED1552"/>
    <w:multiLevelType w:val="hybridMultilevel"/>
    <w:tmpl w:val="37EE30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C2F53"/>
    <w:multiLevelType w:val="hybridMultilevel"/>
    <w:tmpl w:val="9D124FE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8"/>
  </w:num>
  <w:num w:numId="27">
    <w:abstractNumId w:val="23"/>
  </w:num>
  <w:num w:numId="28">
    <w:abstractNumId w:val="13"/>
  </w:num>
  <w:num w:numId="29">
    <w:abstractNumId w:val="26"/>
  </w:num>
  <w:num w:numId="30">
    <w:abstractNumId w:val="5"/>
  </w:num>
  <w:num w:numId="31">
    <w:abstractNumId w:val="25"/>
  </w:num>
  <w:num w:numId="32">
    <w:abstractNumId w:val="15"/>
  </w:num>
  <w:num w:numId="33">
    <w:abstractNumId w:val="6"/>
  </w:num>
  <w:num w:numId="34">
    <w:abstractNumId w:val="9"/>
  </w:num>
  <w:num w:numId="35">
    <w:abstractNumId w:val="16"/>
  </w:num>
  <w:num w:numId="36">
    <w:abstractNumId w:val="10"/>
  </w:num>
  <w:num w:numId="37">
    <w:abstractNumId w:val="24"/>
  </w:num>
  <w:num w:numId="38">
    <w:abstractNumId w:val="20"/>
  </w:num>
  <w:num w:numId="39">
    <w:abstractNumId w:val="21"/>
  </w:num>
  <w:num w:numId="40">
    <w:abstractNumId w:val="18"/>
  </w:num>
  <w:num w:numId="41">
    <w:abstractNumId w:val="12"/>
  </w:num>
  <w:num w:numId="42">
    <w:abstractNumId w:val="14"/>
  </w:num>
  <w:num w:numId="43">
    <w:abstractNumId w:val="7"/>
  </w:num>
  <w:num w:numId="44">
    <w:abstractNumId w:val="11"/>
  </w:num>
  <w:num w:numId="45">
    <w:abstractNumId w:val="22"/>
  </w:num>
  <w:num w:numId="46">
    <w:abstractNumId w:val="17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attachedTemplate r:id="rId1"/>
  <w:styleLockQFSet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C66"/>
    <w:rsid w:val="000C0DF8"/>
    <w:rsid w:val="001571C1"/>
    <w:rsid w:val="00163758"/>
    <w:rsid w:val="0019431B"/>
    <w:rsid w:val="002B502E"/>
    <w:rsid w:val="003614A4"/>
    <w:rsid w:val="003C049A"/>
    <w:rsid w:val="003F6384"/>
    <w:rsid w:val="003F6387"/>
    <w:rsid w:val="006617EA"/>
    <w:rsid w:val="006F3895"/>
    <w:rsid w:val="006F6D0F"/>
    <w:rsid w:val="00827880"/>
    <w:rsid w:val="008567C0"/>
    <w:rsid w:val="00886DB9"/>
    <w:rsid w:val="008B0AC1"/>
    <w:rsid w:val="008B3CB6"/>
    <w:rsid w:val="00907B47"/>
    <w:rsid w:val="00997862"/>
    <w:rsid w:val="009C5428"/>
    <w:rsid w:val="00AD570D"/>
    <w:rsid w:val="00B70537"/>
    <w:rsid w:val="00C41153"/>
    <w:rsid w:val="00D80F82"/>
    <w:rsid w:val="00E278A6"/>
    <w:rsid w:val="00E64C07"/>
    <w:rsid w:val="00E8114C"/>
    <w:rsid w:val="00E81D73"/>
    <w:rsid w:val="00EB7C66"/>
    <w:rsid w:val="00F0366E"/>
    <w:rsid w:val="00F20182"/>
    <w:rsid w:val="00F52E10"/>
    <w:rsid w:val="00F5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312D3"/>
  <w15:docId w15:val="{56CD0F5C-0331-4A43-9152-71158658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rFonts w:cs="Times New Roman"/>
      <w:color w:val="000000" w:themeColor="text1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pPr>
      <w:spacing w:before="300" w:after="40" w:line="240" w:lineRule="auto"/>
      <w:outlineLvl w:val="0"/>
    </w:pPr>
    <w:rPr>
      <w:rFonts w:asciiTheme="majorHAnsi" w:hAnsiTheme="majorHAnsi"/>
      <w:b/>
      <w:color w:val="B3186D" w:themeColor="accent1" w:themeShade="BF"/>
      <w:spacing w:val="2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before="240" w:after="40" w:line="240" w:lineRule="auto"/>
      <w:outlineLvl w:val="1"/>
    </w:pPr>
    <w:rPr>
      <w:rFonts w:asciiTheme="majorHAnsi" w:hAnsiTheme="majorHAnsi"/>
      <w:b/>
      <w:color w:val="B3186D" w:themeColor="accent1" w:themeShade="BF"/>
      <w:spacing w:val="2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200" w:after="40" w:line="240" w:lineRule="auto"/>
      <w:outlineLvl w:val="2"/>
    </w:pPr>
    <w:rPr>
      <w:rFonts w:asciiTheme="majorHAnsi" w:hAnsiTheme="majorHAnsi"/>
      <w:b/>
      <w:color w:val="E32D91" w:themeColor="accent1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spacing w:before="240" w:after="0"/>
      <w:outlineLvl w:val="3"/>
    </w:pPr>
    <w:rPr>
      <w:rFonts w:asciiTheme="majorHAnsi" w:hAnsiTheme="majorHAnsi"/>
      <w:b/>
      <w:color w:val="2581BA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spacing w:before="200" w:after="0"/>
      <w:outlineLvl w:val="4"/>
    </w:pPr>
    <w:rPr>
      <w:rFonts w:asciiTheme="majorHAnsi" w:hAnsiTheme="majorHAnsi"/>
      <w:b/>
      <w:i/>
      <w:color w:val="2581BA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00" w:after="0"/>
      <w:outlineLvl w:val="5"/>
    </w:pPr>
    <w:rPr>
      <w:rFonts w:asciiTheme="majorHAnsi" w:hAnsiTheme="majorHAnsi"/>
      <w:color w:val="18567C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00" w:after="0"/>
      <w:outlineLvl w:val="6"/>
    </w:pPr>
    <w:rPr>
      <w:rFonts w:asciiTheme="majorHAnsi" w:hAnsiTheme="majorHAnsi"/>
      <w:i/>
      <w:color w:val="18567C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00" w:after="0"/>
      <w:outlineLvl w:val="7"/>
    </w:pPr>
    <w:rPr>
      <w:rFonts w:asciiTheme="majorHAnsi" w:hAnsiTheme="majorHAnsi"/>
      <w:color w:val="E32D91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00" w:after="0"/>
      <w:outlineLvl w:val="8"/>
    </w:pPr>
    <w:rPr>
      <w:rFonts w:asciiTheme="majorHAnsi" w:hAnsiTheme="majorHAnsi"/>
      <w:i/>
      <w:color w:val="E32D91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 w:cs="Times New Roman"/>
      <w:b/>
      <w:color w:val="B3186D" w:themeColor="accent1" w:themeShade="BF"/>
      <w:spacing w:val="20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hAnsiTheme="majorHAnsi" w:cs="Times New Roman"/>
      <w:b/>
      <w:color w:val="B3186D" w:themeColor="accent1" w:themeShade="BF"/>
      <w:spacing w:val="20"/>
      <w:sz w:val="24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 w:cs="Times New Roman"/>
      <w:b/>
      <w:color w:val="E32D91" w:themeColor="accent1"/>
      <w:spacing w:val="20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 w:cs="Times New Roman"/>
      <w:b/>
      <w:color w:val="2581BA" w:themeColor="accent3" w:themeShade="BF"/>
      <w:spacing w:val="20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hAnsiTheme="majorHAnsi" w:cs="Times New Roman"/>
      <w:b/>
      <w:i/>
      <w:color w:val="2581BA" w:themeColor="accent3" w:themeShade="BF"/>
      <w:spacing w:val="20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hAnsiTheme="majorHAnsi" w:cs="Times New Roman"/>
      <w:color w:val="18567C" w:themeColor="accent3" w:themeShade="80"/>
      <w:spacing w:val="10"/>
      <w:sz w:val="24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hAnsiTheme="majorHAnsi" w:cs="Times New Roman"/>
      <w:i/>
      <w:color w:val="18567C" w:themeColor="accent3" w:themeShade="80"/>
      <w:spacing w:val="10"/>
      <w:sz w:val="24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hAnsiTheme="majorHAnsi" w:cs="Times New Roman"/>
      <w:color w:val="E32D91" w:themeColor="accent1"/>
      <w:spacing w:val="1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hAnsiTheme="majorHAnsi" w:cs="Times New Roman"/>
      <w:i/>
      <w:color w:val="E32D91" w:themeColor="accent1"/>
      <w:spacing w:val="10"/>
      <w:szCs w:val="20"/>
      <w:lang w:eastAsia="ja-JP"/>
    </w:rPr>
  </w:style>
  <w:style w:type="paragraph" w:styleId="Title">
    <w:name w:val="Title"/>
    <w:basedOn w:val="Normal"/>
    <w:link w:val="TitleChar"/>
    <w:uiPriority w:val="10"/>
    <w:pPr>
      <w:pBdr>
        <w:bottom w:val="single" w:sz="8" w:space="4" w:color="E32D91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E32D91" w:themeColor="accent1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hAnsiTheme="majorHAnsi" w:cs="Times New Roman"/>
      <w:b/>
      <w:smallCaps/>
      <w:color w:val="E32D91" w:themeColor="accent1"/>
      <w:sz w:val="48"/>
      <w:szCs w:val="48"/>
      <w:lang w:eastAsia="ja-JP"/>
    </w:rPr>
  </w:style>
  <w:style w:type="paragraph" w:styleId="Subtitle">
    <w:name w:val="Subtitle"/>
    <w:basedOn w:val="Normal"/>
    <w:link w:val="SubtitleChar"/>
    <w:uiPriority w:val="11"/>
    <w:pPr>
      <w:spacing w:after="480" w:line="240" w:lineRule="auto"/>
      <w:jc w:val="center"/>
    </w:pPr>
    <w:rPr>
      <w:rFonts w:asciiTheme="majorHAnsi" w:hAnsiTheme="majorHAnsi" w:cstheme="minorHAnsi"/>
      <w:color w:val="00000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hAnsiTheme="majorHAnsi"/>
      <w:sz w:val="28"/>
      <w:szCs w:val="24"/>
      <w:lang w:eastAsia="ja-JP"/>
    </w:rPr>
  </w:style>
  <w:style w:type="character" w:styleId="Strong">
    <w:name w:val="Strong"/>
    <w:uiPriority w:val="22"/>
    <w:qFormat/>
    <w:rPr>
      <w:rFonts w:asciiTheme="minorHAnsi" w:hAnsiTheme="minorHAnsi"/>
      <w:b/>
      <w:color w:val="C830CC" w:themeColor="accent2"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customStyle="1" w:styleId="IntenseReference1">
    <w:name w:val="Intense Reference1"/>
    <w:basedOn w:val="Normal"/>
    <w:link w:val="IntenseReferenceChar"/>
    <w:uiPriority w:val="32"/>
    <w:qFormat/>
    <w:rPr>
      <w:b/>
      <w:color w:val="B3186D" w:themeColor="accent1" w:themeShade="BF"/>
      <w:u w:val="single"/>
    </w:rPr>
  </w:style>
  <w:style w:type="character" w:customStyle="1" w:styleId="IntenseReferenceChar">
    <w:name w:val="Intense Reference Char"/>
    <w:basedOn w:val="DefaultParagraphFont"/>
    <w:link w:val="IntenseReference1"/>
    <w:uiPriority w:val="32"/>
    <w:rPr>
      <w:rFonts w:cs="Times New Roman"/>
      <w:b/>
      <w:color w:val="B3186D" w:themeColor="accent1" w:themeShade="BF"/>
      <w:szCs w:val="20"/>
      <w:u w:val="single"/>
      <w:lang w:eastAsia="ja-JP"/>
    </w:rPr>
  </w:style>
  <w:style w:type="paragraph" w:customStyle="1" w:styleId="SubtleReference1">
    <w:name w:val="Subtle Reference1"/>
    <w:basedOn w:val="Normal"/>
    <w:link w:val="SubtleReferenceChar"/>
    <w:uiPriority w:val="31"/>
    <w:qFormat/>
    <w:rPr>
      <w:u w:val="single"/>
    </w:rPr>
  </w:style>
  <w:style w:type="character" w:customStyle="1" w:styleId="SubtleReferenceChar">
    <w:name w:val="Subtle Reference Char"/>
    <w:basedOn w:val="DefaultParagraphFont"/>
    <w:link w:val="SubtleReference1"/>
    <w:uiPriority w:val="31"/>
    <w:rPr>
      <w:rFonts w:cs="Times New Roman"/>
      <w:color w:val="737373" w:themeColor="text1" w:themeTint="8C"/>
      <w:szCs w:val="20"/>
      <w:u w:val="single"/>
      <w:lang w:eastAsia="ja-JP"/>
    </w:rPr>
  </w:style>
  <w:style w:type="paragraph" w:customStyle="1" w:styleId="BookTitle1">
    <w:name w:val="Book Title1"/>
    <w:basedOn w:val="Normal"/>
    <w:link w:val="BookTitleChar"/>
    <w:uiPriority w:val="33"/>
    <w:semiHidden/>
    <w:unhideWhenUsed/>
    <w:qFormat/>
    <w:rPr>
      <w:rFonts w:asciiTheme="majorHAnsi" w:hAnsiTheme="majorHAnsi"/>
      <w:b/>
      <w:i/>
      <w:color w:val="D54773" w:themeColor="accent6"/>
    </w:rPr>
  </w:style>
  <w:style w:type="character" w:customStyle="1" w:styleId="BookTitleChar">
    <w:name w:val="Book Title Char"/>
    <w:basedOn w:val="DefaultParagraphFont"/>
    <w:link w:val="BookTitle1"/>
    <w:uiPriority w:val="33"/>
    <w:semiHidden/>
    <w:rPr>
      <w:rFonts w:asciiTheme="majorHAnsi" w:hAnsiTheme="majorHAnsi" w:cs="Times New Roman"/>
      <w:b/>
      <w:i/>
      <w:color w:val="D54773" w:themeColor="accent6"/>
      <w:szCs w:val="20"/>
      <w:lang w:eastAsia="ja-JP"/>
    </w:rPr>
  </w:style>
  <w:style w:type="paragraph" w:customStyle="1" w:styleId="IntenseEmphasis1">
    <w:name w:val="Intense Emphasis1"/>
    <w:basedOn w:val="Normal"/>
    <w:link w:val="IntenseEmphasisChar"/>
    <w:uiPriority w:val="21"/>
    <w:qFormat/>
    <w:rPr>
      <w:b/>
      <w:i/>
      <w:color w:val="2581BA" w:themeColor="accent3" w:themeShade="BF"/>
    </w:rPr>
  </w:style>
  <w:style w:type="character" w:customStyle="1" w:styleId="IntenseEmphasisChar">
    <w:name w:val="Intense Emphasis Char"/>
    <w:basedOn w:val="DefaultParagraphFont"/>
    <w:link w:val="IntenseEmphasis1"/>
    <w:uiPriority w:val="21"/>
    <w:rPr>
      <w:rFonts w:cs="Times New Roman"/>
      <w:b/>
      <w:i/>
      <w:color w:val="2581BA" w:themeColor="accent3" w:themeShade="BF"/>
      <w:szCs w:val="20"/>
      <w:lang w:eastAsia="ja-JP"/>
    </w:rPr>
  </w:style>
  <w:style w:type="paragraph" w:customStyle="1" w:styleId="SubtleEmphasis1">
    <w:name w:val="Subtle Emphasis1"/>
    <w:basedOn w:val="Normal"/>
    <w:link w:val="SubtleEmphasisChar"/>
    <w:uiPriority w:val="19"/>
    <w:qFormat/>
    <w:rPr>
      <w:i/>
    </w:rPr>
  </w:style>
  <w:style w:type="character" w:customStyle="1" w:styleId="SubtleEmphasisChar">
    <w:name w:val="Subtle Emphasis Char"/>
    <w:basedOn w:val="DefaultParagraphFont"/>
    <w:link w:val="SubtleEmphasis1"/>
    <w:uiPriority w:val="19"/>
    <w:rPr>
      <w:rFonts w:cs="Times New Roman"/>
      <w:i/>
      <w:color w:val="737373" w:themeColor="text1" w:themeTint="8C"/>
      <w:szCs w:val="20"/>
      <w:lang w:eastAsia="ja-JP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  <w:lang w:eastAsia="ja-JP"/>
    </w:rPr>
  </w:style>
  <w:style w:type="paragraph" w:styleId="IntenseQuote">
    <w:name w:val="Intense Quote"/>
    <w:basedOn w:val="Normal"/>
    <w:uiPriority w:val="30"/>
    <w:qFormat/>
    <w:pPr>
      <w:pBdr>
        <w:top w:val="single" w:sz="36" w:space="10" w:color="EE80BC" w:themeColor="accent1" w:themeTint="99"/>
        <w:left w:val="single" w:sz="24" w:space="10" w:color="E32D91" w:themeColor="accent1"/>
        <w:bottom w:val="single" w:sz="36" w:space="10" w:color="4EA6DC" w:themeColor="accent3"/>
        <w:right w:val="single" w:sz="24" w:space="10" w:color="E32D91" w:themeColor="accent1"/>
      </w:pBdr>
      <w:shd w:val="clear" w:color="auto" w:fill="E32D91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table" w:styleId="TableGrid">
    <w:name w:val="Table Grid"/>
    <w:basedOn w:val="TableNormal"/>
    <w:uiPriority w:val="1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 w:themeColor="text1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 w:themeColor="text1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6"/>
      <w:szCs w:val="16"/>
      <w:lang w:eastAsia="ja-JP"/>
    </w:rPr>
  </w:style>
  <w:style w:type="paragraph" w:styleId="Caption">
    <w:name w:val="caption"/>
    <w:basedOn w:val="Normal"/>
    <w:next w:val="Normal"/>
    <w:uiPriority w:val="35"/>
    <w:unhideWhenUsed/>
    <w:pPr>
      <w:spacing w:after="0" w:line="240" w:lineRule="auto"/>
    </w:pPr>
    <w:rPr>
      <w:bCs/>
      <w:smallCaps/>
      <w:color w:val="952498" w:themeColor="accent2" w:themeShade="BF"/>
      <w:spacing w:val="10"/>
      <w:sz w:val="18"/>
      <w:szCs w:val="18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EE80BC" w:themeColor="accent1" w:themeTint="99"/>
        <w:bottom w:val="single" w:sz="24" w:space="10" w:color="EE80BC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808080" w:themeColor="background1" w:themeShade="80"/>
      <w:sz w:val="28"/>
      <w:szCs w:val="28"/>
      <w:lang w:eastAsia="ko-KR" w:bidi="hi-IN"/>
    </w:rPr>
  </w:style>
  <w:style w:type="paragraph" w:styleId="ListBullet">
    <w:name w:val="List Bullet"/>
    <w:basedOn w:val="Normal"/>
    <w:uiPriority w:val="36"/>
    <w:unhideWhenUsed/>
    <w:qFormat/>
    <w:pPr>
      <w:numPr>
        <w:numId w:val="2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2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2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25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C830CC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6B9F25" w:themeColor="hyperlink"/>
      <w:u w:val="single"/>
    </w:rPr>
  </w:style>
  <w:style w:type="paragraph" w:customStyle="1" w:styleId="PersonalName">
    <w:name w:val="Personal Name"/>
    <w:basedOn w:val="Normal"/>
    <w:qFormat/>
    <w:pPr>
      <w:spacing w:after="0"/>
    </w:pPr>
    <w:rPr>
      <w:rFonts w:asciiTheme="majorHAnsi" w:hAnsiTheme="majorHAnsi"/>
      <w:b/>
      <w:color w:val="E32D91" w:themeColor="accent1"/>
      <w:sz w:val="48"/>
    </w:rPr>
  </w:style>
  <w:style w:type="character" w:styleId="BookTitle">
    <w:name w:val="Book Title"/>
    <w:basedOn w:val="DefaultParagraphFont"/>
    <w:uiPriority w:val="33"/>
    <w:qFormat/>
    <w:rPr>
      <w:rFonts w:asciiTheme="majorHAnsi" w:hAnsiTheme="majorHAnsi" w:cs="Times New Roman"/>
      <w:i/>
      <w:color w:val="D54773" w:themeColor="accent6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="Times New Roman"/>
      <w:b/>
      <w:i/>
      <w:smallCaps/>
      <w:color w:val="C830CC" w:themeColor="accent2"/>
      <w:spacing w:val="2"/>
      <w:w w:val="100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olor w:val="E32D91" w:themeColor="accent1"/>
      <w:sz w:val="22"/>
      <w:szCs w:val="20"/>
      <w:u w:val="single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Subsection">
    <w:name w:val="Subsection"/>
    <w:basedOn w:val="Normal"/>
    <w:next w:val="Normal"/>
    <w:qFormat/>
    <w:pPr>
      <w:spacing w:after="0" w:line="240" w:lineRule="auto"/>
      <w:outlineLvl w:val="0"/>
    </w:pPr>
    <w:rPr>
      <w:rFonts w:asciiTheme="majorHAnsi" w:hAnsiTheme="majorHAnsi"/>
      <w:b/>
      <w:color w:val="E32D91" w:themeColor="accent1"/>
      <w:spacing w:val="20"/>
      <w:sz w:val="24"/>
      <w:szCs w:val="22"/>
    </w:rPr>
  </w:style>
  <w:style w:type="paragraph" w:customStyle="1" w:styleId="SubsectionText">
    <w:name w:val="Subsection Text"/>
    <w:basedOn w:val="Normal"/>
    <w:qFormat/>
    <w:pPr>
      <w:spacing w:before="120"/>
      <w:contextualSpacing/>
    </w:pPr>
  </w:style>
  <w:style w:type="paragraph" w:customStyle="1" w:styleId="SubsectionDate">
    <w:name w:val="Subsection Date"/>
    <w:basedOn w:val="Normal"/>
    <w:next w:val="Normal"/>
    <w:qFormat/>
    <w:pPr>
      <w:spacing w:after="0" w:line="240" w:lineRule="auto"/>
      <w:outlineLvl w:val="0"/>
    </w:pPr>
    <w:rPr>
      <w:rFonts w:asciiTheme="majorHAnsi" w:hAnsiTheme="majorHAnsi"/>
      <w:color w:val="454551" w:themeColor="text2"/>
      <w:spacing w:val="20"/>
      <w:sz w:val="24"/>
      <w:szCs w:val="32"/>
    </w:rPr>
  </w:style>
  <w:style w:type="paragraph" w:customStyle="1" w:styleId="Section">
    <w:name w:val="Section"/>
    <w:basedOn w:val="Normal"/>
    <w:next w:val="Normal"/>
    <w:qFormat/>
    <w:pPr>
      <w:spacing w:before="320" w:after="40" w:line="240" w:lineRule="auto"/>
    </w:pPr>
    <w:rPr>
      <w:rFonts w:asciiTheme="majorHAnsi" w:hAnsiTheme="majorHAnsi"/>
      <w:b/>
      <w:color w:val="C830CC" w:themeColor="accent2"/>
      <w:sz w:val="28"/>
    </w:rPr>
  </w:style>
  <w:style w:type="paragraph" w:customStyle="1" w:styleId="GrayText">
    <w:name w:val="Gray Text"/>
    <w:basedOn w:val="NoSpacing"/>
    <w:unhideWhenUsed/>
    <w:qFormat/>
    <w:rPr>
      <w:rFonts w:asciiTheme="majorHAnsi" w:hAnsiTheme="majorHAnsi"/>
      <w:sz w:val="20"/>
    </w:rPr>
  </w:style>
  <w:style w:type="character" w:customStyle="1" w:styleId="subsectiondatechar">
    <w:name w:val="subsectiondatechar"/>
    <w:basedOn w:val="DefaultParagraphFont"/>
    <w:uiPriority w:val="99"/>
    <w:unhideWhenUsed/>
  </w:style>
  <w:style w:type="paragraph" w:styleId="ListParagraph">
    <w:name w:val="List Paragraph"/>
    <w:basedOn w:val="Normal"/>
    <w:uiPriority w:val="6"/>
    <w:unhideWhenUsed/>
    <w:qFormat/>
    <w:rsid w:val="00F5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hmerc\AppData\Roaming\Microsoft\Templates\Equit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0D16A4C468440CBB16A537109A1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7121-98FE-4AD1-AB5E-2A9F60E1BC0D}"/>
      </w:docPartPr>
      <w:docPartBody>
        <w:p w:rsidR="00B45AA6" w:rsidRDefault="00962DDC" w:rsidP="00962DDC">
          <w:pPr>
            <w:pStyle w:val="CB0D16A4C468440CBB16A537109A18D1"/>
          </w:pPr>
          <w:r>
            <w:t>[Type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DDC"/>
    <w:rsid w:val="000D20E3"/>
    <w:rsid w:val="002E3E48"/>
    <w:rsid w:val="005B31D8"/>
    <w:rsid w:val="007D3149"/>
    <w:rsid w:val="00962DDC"/>
    <w:rsid w:val="009F5DC6"/>
    <w:rsid w:val="00A31F46"/>
    <w:rsid w:val="00B45AA6"/>
    <w:rsid w:val="00CF5BD9"/>
    <w:rsid w:val="00D0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EA84C00949A0495787EE18BD91937301">
    <w:name w:val="EA84C00949A0495787EE18BD91937301"/>
  </w:style>
  <w:style w:type="paragraph" w:customStyle="1" w:styleId="CE27E073FA2240F887E48F6F4556102D">
    <w:name w:val="CE27E073FA2240F887E48F6F4556102D"/>
  </w:style>
  <w:style w:type="paragraph" w:customStyle="1" w:styleId="17217923DDD1452590CAB0F8555445E9">
    <w:name w:val="17217923DDD1452590CAB0F8555445E9"/>
  </w:style>
  <w:style w:type="paragraph" w:customStyle="1" w:styleId="92BD49645416414789532D0228E6D7DF">
    <w:name w:val="92BD49645416414789532D0228E6D7DF"/>
  </w:style>
  <w:style w:type="paragraph" w:customStyle="1" w:styleId="034EA7AD63024FFB99DC94EDDCB51DBC">
    <w:name w:val="034EA7AD63024FFB99DC94EDDCB51DBC"/>
  </w:style>
  <w:style w:type="paragraph" w:customStyle="1" w:styleId="B89A422C5C7D4DD3AF90F946107CA123">
    <w:name w:val="B89A422C5C7D4DD3AF90F946107CA123"/>
  </w:style>
  <w:style w:type="paragraph" w:customStyle="1" w:styleId="5D5E8E073FF44E51B5DD22079393712F">
    <w:name w:val="5D5E8E073FF44E51B5DD22079393712F"/>
  </w:style>
  <w:style w:type="paragraph" w:customStyle="1" w:styleId="6F62ADBFC60B4B83AD00780F0BDC1EC1">
    <w:name w:val="6F62ADBFC60B4B83AD00780F0BDC1EC1"/>
  </w:style>
  <w:style w:type="paragraph" w:customStyle="1" w:styleId="48FBE020B4D04BD889620E2D8F5E267D">
    <w:name w:val="48FBE020B4D04BD889620E2D8F5E267D"/>
  </w:style>
  <w:style w:type="paragraph" w:customStyle="1" w:styleId="DA19FFFA7D6E4CC89E0DF4EACAAAFDC3">
    <w:name w:val="DA19FFFA7D6E4CC89E0DF4EACAAAFDC3"/>
  </w:style>
  <w:style w:type="paragraph" w:customStyle="1" w:styleId="436FCBCF49B441A58928E1B3FF28EAEE">
    <w:name w:val="436FCBCF49B441A58928E1B3FF28EAEE"/>
  </w:style>
  <w:style w:type="paragraph" w:customStyle="1" w:styleId="AB9AAAE4EDB0415A89053180227DB227">
    <w:name w:val="AB9AAAE4EDB0415A89053180227DB227"/>
  </w:style>
  <w:style w:type="paragraph" w:customStyle="1" w:styleId="5BE814DF07CD44CFA08AF08B3679972C">
    <w:name w:val="5BE814DF07CD44CFA08AF08B3679972C"/>
  </w:style>
  <w:style w:type="paragraph" w:customStyle="1" w:styleId="713803566C6B4A1FA2E2598723416B04">
    <w:name w:val="713803566C6B4A1FA2E2598723416B04"/>
  </w:style>
  <w:style w:type="paragraph" w:customStyle="1" w:styleId="63F2F3BD990A4DD09DBAFF15B9DC73DF">
    <w:name w:val="63F2F3BD990A4DD09DBAFF15B9DC73DF"/>
  </w:style>
  <w:style w:type="paragraph" w:customStyle="1" w:styleId="C92A0020EC604A56A7231CB8749AA3A5">
    <w:name w:val="C92A0020EC604A56A7231CB8749AA3A5"/>
  </w:style>
  <w:style w:type="paragraph" w:customStyle="1" w:styleId="B1B4FDDA9B6748D2A7BFD29B8F3A68B9">
    <w:name w:val="B1B4FDDA9B6748D2A7BFD29B8F3A68B9"/>
  </w:style>
  <w:style w:type="paragraph" w:customStyle="1" w:styleId="CB0D16A4C468440CBB16A537109A18D1">
    <w:name w:val="CB0D16A4C468440CBB16A537109A18D1"/>
    <w:rsid w:val="00962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arly Lamp">
      <a:majorFont>
        <a:latin typeface="Berlin Sans FB"/>
        <a:ea typeface=""/>
        <a:cs typeface=""/>
      </a:majorFont>
      <a:minorFont>
        <a:latin typeface="Times New Roman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microsoft.com/office/word/2004/10/bibliography" xmlns="http://schemas.microsoft.com/office/word/2004/10/bibliography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038E0-F319-4113-A862-842917B88F06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CE676-7876-4578-8C29-2230BA480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7D945-1029-4BF9-BA0F-5890B8235FB5}">
  <ds:schemaRefs>
    <ds:schemaRef ds:uri="http://schemas.microsoft.com/office/word/2004/10/bibliography"/>
  </ds:schemaRefs>
</ds:datastoreItem>
</file>

<file path=customXml/itemProps4.xml><?xml version="1.0" encoding="utf-8"?>
<ds:datastoreItem xmlns:ds="http://schemas.openxmlformats.org/officeDocument/2006/customXml" ds:itemID="{37BF85B4-11F2-4886-950F-04511E524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EquityResume.dotx</Template>
  <TotalTime>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Assumption HS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Tallman</dc:creator>
  <cp:lastModifiedBy>Carly Lamp</cp:lastModifiedBy>
  <cp:revision>3</cp:revision>
  <cp:lastPrinted>2015-08-27T12:37:00Z</cp:lastPrinted>
  <dcterms:created xsi:type="dcterms:W3CDTF">2018-03-15T12:38:00Z</dcterms:created>
  <dcterms:modified xsi:type="dcterms:W3CDTF">2019-04-11T15:57:00Z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TC017730659991</vt:lpwstr>
  </property>
</Properties>
</file>