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F4D19" w14:textId="77777777" w:rsidR="00886DB9" w:rsidRDefault="00886DB9" w:rsidP="009F0CFA">
      <w:pPr>
        <w:spacing w:line="240" w:lineRule="auto"/>
      </w:pPr>
    </w:p>
    <w:sdt>
      <w:sdtPr>
        <w:rPr>
          <w:sz w:val="40"/>
          <w:szCs w:val="40"/>
        </w:rPr>
        <w:id w:val="26081749"/>
        <w:placeholder>
          <w:docPart w:val="CB0D16A4C468440CBB16A537109A18D1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p w14:paraId="55DD64D0" w14:textId="77777777" w:rsidR="00F52E10" w:rsidRDefault="00C74F6C" w:rsidP="003A2093">
          <w:pPr>
            <w:pStyle w:val="PersonalName"/>
            <w:spacing w:after="80" w:line="240" w:lineRule="auto"/>
          </w:pPr>
          <w:r w:rsidRPr="00A83062">
            <w:rPr>
              <w:sz w:val="40"/>
              <w:szCs w:val="40"/>
            </w:rPr>
            <w:t>Daniel Sebille</w:t>
          </w:r>
        </w:p>
      </w:sdtContent>
    </w:sdt>
    <w:p w14:paraId="29716A43" w14:textId="79AE2DAD" w:rsidR="00F52E10" w:rsidRPr="00A83062" w:rsidRDefault="008B0AC1" w:rsidP="003A2093">
      <w:pPr>
        <w:pStyle w:val="NoSpacing"/>
        <w:spacing w:after="80"/>
        <w:rPr>
          <w:sz w:val="20"/>
        </w:rPr>
      </w:pPr>
      <w:r w:rsidRPr="00A83062">
        <w:rPr>
          <w:sz w:val="20"/>
        </w:rPr>
        <w:t>(563</w:t>
      </w:r>
      <w:r w:rsidR="00C74F6C" w:rsidRPr="00A83062">
        <w:rPr>
          <w:sz w:val="20"/>
        </w:rPr>
        <w:t>) 293-</w:t>
      </w:r>
      <w:r w:rsidR="007F5D64">
        <w:rPr>
          <w:sz w:val="20"/>
        </w:rPr>
        <w:t>xxxx</w:t>
      </w:r>
    </w:p>
    <w:p w14:paraId="7F0658FD" w14:textId="77777777" w:rsidR="00F52E10" w:rsidRPr="00A83062" w:rsidRDefault="00F52E10" w:rsidP="003A2093">
      <w:pPr>
        <w:pStyle w:val="NoSpacing"/>
        <w:spacing w:after="80"/>
        <w:rPr>
          <w:b/>
          <w:bCs/>
          <w:sz w:val="20"/>
        </w:rPr>
      </w:pPr>
    </w:p>
    <w:p w14:paraId="3190DB25" w14:textId="2883A712" w:rsidR="00F52E10" w:rsidRPr="00A83062" w:rsidRDefault="007F5D64" w:rsidP="003A2093">
      <w:pPr>
        <w:pStyle w:val="NoSpacing"/>
        <w:spacing w:after="80"/>
        <w:rPr>
          <w:sz w:val="20"/>
        </w:rPr>
      </w:pPr>
      <w:r>
        <w:rPr>
          <w:sz w:val="20"/>
        </w:rPr>
        <w:t>7xxx</w:t>
      </w:r>
      <w:r w:rsidR="00C74F6C" w:rsidRPr="00A83062">
        <w:rPr>
          <w:sz w:val="20"/>
        </w:rPr>
        <w:t xml:space="preserve"> </w:t>
      </w:r>
      <w:r>
        <w:rPr>
          <w:sz w:val="20"/>
        </w:rPr>
        <w:t>B_____</w:t>
      </w:r>
      <w:r w:rsidR="00C74F6C" w:rsidRPr="00A83062">
        <w:rPr>
          <w:sz w:val="20"/>
        </w:rPr>
        <w:t xml:space="preserve"> Dr.</w:t>
      </w:r>
    </w:p>
    <w:p w14:paraId="1D33F063" w14:textId="77777777" w:rsidR="00F52E10" w:rsidRPr="00A83062" w:rsidRDefault="00C74F6C" w:rsidP="003A2093">
      <w:pPr>
        <w:pStyle w:val="NoSpacing"/>
        <w:spacing w:after="80"/>
        <w:rPr>
          <w:sz w:val="20"/>
        </w:rPr>
      </w:pPr>
      <w:r w:rsidRPr="00A83062">
        <w:rPr>
          <w:sz w:val="20"/>
        </w:rPr>
        <w:t>Davenport</w:t>
      </w:r>
      <w:r w:rsidR="00F52E10" w:rsidRPr="00A83062">
        <w:rPr>
          <w:sz w:val="20"/>
        </w:rPr>
        <w:t>, Iowa</w:t>
      </w:r>
    </w:p>
    <w:p w14:paraId="6C99C68D" w14:textId="77777777" w:rsidR="00F52E10" w:rsidRPr="00EE7C7D" w:rsidRDefault="00C74F6C" w:rsidP="003A2093">
      <w:pPr>
        <w:pStyle w:val="NoSpacing"/>
        <w:spacing w:after="80"/>
        <w:rPr>
          <w:szCs w:val="22"/>
        </w:rPr>
      </w:pPr>
      <w:r w:rsidRPr="00A83062">
        <w:rPr>
          <w:sz w:val="20"/>
        </w:rPr>
        <w:t>Daniel.Sebille@Assumptionhigh.org</w:t>
      </w:r>
    </w:p>
    <w:p w14:paraId="6262FF17" w14:textId="77777777" w:rsidR="00886DB9" w:rsidRPr="00EE7C7D" w:rsidRDefault="001571C1" w:rsidP="003A2093">
      <w:pPr>
        <w:spacing w:after="80" w:line="240" w:lineRule="auto"/>
        <w:rPr>
          <w:szCs w:val="22"/>
        </w:rPr>
      </w:pPr>
      <w:r w:rsidRPr="00EE7C7D">
        <w:rPr>
          <w:noProof/>
          <w:color w:val="000000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491CBA1" wp14:editId="583DB4C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112000" cy="24193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0" cy="2419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800" w:type="dxa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800"/>
                            </w:tblGrid>
                            <w:tr w:rsidR="006B6030" w14:paraId="29620687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999999" w:themeFill="accent1" w:themeFillTint="66"/>
                                  <w:vAlign w:val="center"/>
                                </w:tcPr>
                                <w:p w14:paraId="2C7897BD" w14:textId="77777777" w:rsidR="006B6030" w:rsidRDefault="006B6030">
                                  <w:pPr>
                                    <w:pStyle w:val="NoSpacing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6B6030" w14:paraId="32428FCC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00" w:themeFill="accent1"/>
                                  <w:vAlign w:val="center"/>
                                </w:tcPr>
                                <w:p w14:paraId="30A12CDB" w14:textId="77777777" w:rsidR="006B6030" w:rsidRDefault="006B6030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B6030" w14:paraId="3435FE67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FFFF00" w:themeFill="accent5"/>
                                  <w:vAlign w:val="center"/>
                                </w:tcPr>
                                <w:p w14:paraId="3E934E77" w14:textId="77777777" w:rsidR="006B6030" w:rsidRDefault="006B6030">
                                  <w:pPr>
                                    <w:pStyle w:val="NoSpacing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6D80B9" w14:textId="77777777" w:rsidR="006B6030" w:rsidRDefault="006B6030">
                            <w:pPr>
                              <w:spacing w:after="0" w:line="14" w:lineRule="exact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91500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1CBA1" id="Rectangle 3" o:spid="_x0000_s1026" style="position:absolute;margin-left:0;margin-top:0;width:560pt;height:19.05pt;z-index:251658240;visibility:visible;mso-wrap-style:square;mso-width-percent:915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91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" o:allowincell="f" filled="f" stroked="f">
                <v:textbox style="mso-fit-shape-to-text:t" inset="0,0,0,0">
                  <w:txbxContent>
                    <w:tbl>
                      <w:tblPr>
                        <w:tblW w:w="28800" w:type="dxa"/>
                        <w:jc w:val="center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800"/>
                      </w:tblGrid>
                      <w:tr w:rsidR="006B6030" w14:paraId="29620687" w14:textId="77777777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999999" w:themeFill="accent1" w:themeFillTint="66"/>
                            <w:vAlign w:val="center"/>
                          </w:tcPr>
                          <w:p w14:paraId="2C7897BD" w14:textId="77777777" w:rsidR="006B6030" w:rsidRDefault="006B6030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6B6030" w14:paraId="32428FCC" w14:textId="77777777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00" w:themeFill="accent1"/>
                            <w:vAlign w:val="center"/>
                          </w:tcPr>
                          <w:p w14:paraId="30A12CDB" w14:textId="77777777" w:rsidR="006B6030" w:rsidRDefault="006B6030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B6030" w14:paraId="3435FE67" w14:textId="77777777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FFFF00" w:themeFill="accent5"/>
                            <w:vAlign w:val="center"/>
                          </w:tcPr>
                          <w:p w14:paraId="3E934E77" w14:textId="77777777" w:rsidR="006B6030" w:rsidRDefault="006B6030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14:paraId="166D80B9" w14:textId="77777777" w:rsidR="006B6030" w:rsidRDefault="006B6030">
                      <w:pPr>
                        <w:spacing w:after="0" w:line="14" w:lineRule="exact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0AE0F68B" w14:textId="77777777" w:rsidR="00886DB9" w:rsidRPr="00A83062" w:rsidRDefault="00EB7C66" w:rsidP="003A2093">
      <w:pPr>
        <w:pStyle w:val="Section"/>
        <w:spacing w:before="0" w:after="80"/>
        <w:rPr>
          <w:sz w:val="22"/>
          <w:szCs w:val="28"/>
        </w:rPr>
      </w:pPr>
      <w:r w:rsidRPr="00A83062">
        <w:rPr>
          <w:sz w:val="22"/>
          <w:szCs w:val="28"/>
        </w:rPr>
        <w:t>Academic Profile</w:t>
      </w:r>
    </w:p>
    <w:p w14:paraId="735ED629" w14:textId="77777777" w:rsidR="00EB7C66" w:rsidRDefault="00EB7C66" w:rsidP="003A2093">
      <w:pPr>
        <w:spacing w:after="80" w:line="240" w:lineRule="auto"/>
        <w:ind w:left="720"/>
        <w:sectPr w:rsidR="00EB7C66">
          <w:headerReference w:type="first" r:id="rId11"/>
          <w:footerReference w:type="first" r:id="rId12"/>
          <w:pgSz w:w="12240" w:h="15840" w:code="1"/>
          <w:pgMar w:top="1440" w:right="1440" w:bottom="1440" w:left="1440" w:header="720" w:footer="720" w:gutter="0"/>
          <w:cols w:space="360"/>
          <w:titlePg/>
          <w:docGrid w:linePitch="360"/>
        </w:sectPr>
      </w:pPr>
    </w:p>
    <w:p w14:paraId="184ACE6B" w14:textId="77777777" w:rsidR="009F0CFA" w:rsidRDefault="00C74F6C" w:rsidP="003A2093">
      <w:pPr>
        <w:spacing w:after="80" w:line="240" w:lineRule="auto"/>
        <w:ind w:left="720"/>
        <w:rPr>
          <w:sz w:val="20"/>
        </w:rPr>
      </w:pPr>
      <w:r w:rsidRPr="00A83062">
        <w:rPr>
          <w:sz w:val="20"/>
        </w:rPr>
        <w:t>-Assumption High School</w:t>
      </w:r>
    </w:p>
    <w:p w14:paraId="08DDAB87" w14:textId="77777777" w:rsidR="00EB7C66" w:rsidRPr="00A83062" w:rsidRDefault="00C74F6C" w:rsidP="003A2093">
      <w:pPr>
        <w:spacing w:after="80" w:line="240" w:lineRule="auto"/>
        <w:ind w:left="720" w:firstLine="720"/>
        <w:rPr>
          <w:sz w:val="20"/>
        </w:rPr>
      </w:pPr>
      <w:r w:rsidRPr="00A83062">
        <w:rPr>
          <w:sz w:val="20"/>
        </w:rPr>
        <w:t>Davenport</w:t>
      </w:r>
      <w:r w:rsidR="00EB7C66" w:rsidRPr="00A83062">
        <w:rPr>
          <w:sz w:val="20"/>
        </w:rPr>
        <w:t>, Iowa</w:t>
      </w:r>
    </w:p>
    <w:p w14:paraId="3B0A068D" w14:textId="77777777" w:rsidR="00EB7C66" w:rsidRPr="00A83062" w:rsidRDefault="00C74F6C" w:rsidP="003A2093">
      <w:pPr>
        <w:spacing w:after="80" w:line="240" w:lineRule="auto"/>
        <w:ind w:left="720" w:firstLine="720"/>
        <w:rPr>
          <w:sz w:val="20"/>
        </w:rPr>
      </w:pPr>
      <w:r w:rsidRPr="00A83062">
        <w:rPr>
          <w:sz w:val="20"/>
        </w:rPr>
        <w:t>August 2015</w:t>
      </w:r>
      <w:r w:rsidR="00EB7C66" w:rsidRPr="00A83062">
        <w:rPr>
          <w:sz w:val="20"/>
        </w:rPr>
        <w:t xml:space="preserve"> – </w:t>
      </w:r>
      <w:r w:rsidR="000118E8" w:rsidRPr="00A83062">
        <w:rPr>
          <w:sz w:val="20"/>
        </w:rPr>
        <w:t>February 2019</w:t>
      </w:r>
    </w:p>
    <w:p w14:paraId="0AAA2505" w14:textId="17562283" w:rsidR="00E8114C" w:rsidRPr="00A83062" w:rsidRDefault="00C74F6C" w:rsidP="003A2093">
      <w:pPr>
        <w:spacing w:after="80" w:line="240" w:lineRule="auto"/>
        <w:ind w:firstLine="720"/>
        <w:rPr>
          <w:sz w:val="20"/>
        </w:rPr>
      </w:pPr>
      <w:r w:rsidRPr="00A83062">
        <w:rPr>
          <w:sz w:val="20"/>
        </w:rPr>
        <w:t xml:space="preserve">-GPA: </w:t>
      </w:r>
      <w:r w:rsidR="007F5D64">
        <w:rPr>
          <w:sz w:val="20"/>
        </w:rPr>
        <w:t>TBA</w:t>
      </w:r>
    </w:p>
    <w:p w14:paraId="3C5AE378" w14:textId="547C1373" w:rsidR="00F52E10" w:rsidRDefault="00EB7C66" w:rsidP="003A2093">
      <w:pPr>
        <w:spacing w:after="80" w:line="240" w:lineRule="auto"/>
        <w:ind w:firstLine="720"/>
        <w:rPr>
          <w:sz w:val="20"/>
        </w:rPr>
      </w:pPr>
      <w:r w:rsidRPr="00A83062">
        <w:rPr>
          <w:sz w:val="20"/>
        </w:rPr>
        <w:t>-</w:t>
      </w:r>
      <w:r w:rsidR="00C74F6C" w:rsidRPr="00A83062">
        <w:rPr>
          <w:sz w:val="20"/>
        </w:rPr>
        <w:t xml:space="preserve">ACT Composite Score: </w:t>
      </w:r>
      <w:r w:rsidR="007F5D64">
        <w:rPr>
          <w:sz w:val="20"/>
        </w:rPr>
        <w:t>TBA</w:t>
      </w:r>
      <w:bookmarkStart w:id="0" w:name="_GoBack"/>
      <w:bookmarkEnd w:id="0"/>
    </w:p>
    <w:p w14:paraId="05D54458" w14:textId="77777777" w:rsidR="003A2093" w:rsidRDefault="003A2093" w:rsidP="003A2093">
      <w:pPr>
        <w:spacing w:after="80" w:line="240" w:lineRule="auto"/>
        <w:ind w:firstLine="720"/>
      </w:pPr>
    </w:p>
    <w:p w14:paraId="61AB9DF6" w14:textId="77777777" w:rsidR="008B0AC1" w:rsidRPr="00AB2E12" w:rsidRDefault="008B0AC1" w:rsidP="003A2093">
      <w:pPr>
        <w:spacing w:after="80" w:line="240" w:lineRule="auto"/>
        <w:ind w:firstLine="720"/>
      </w:pPr>
    </w:p>
    <w:p w14:paraId="0FD7D6D6" w14:textId="77777777" w:rsidR="00EB7C66" w:rsidRPr="00A83062" w:rsidRDefault="00EB7C66" w:rsidP="003A2093">
      <w:pPr>
        <w:spacing w:after="80" w:line="240" w:lineRule="auto"/>
        <w:ind w:firstLine="720"/>
        <w:rPr>
          <w:sz w:val="20"/>
        </w:rPr>
      </w:pPr>
      <w:r w:rsidRPr="00A83062">
        <w:rPr>
          <w:sz w:val="20"/>
        </w:rPr>
        <w:t>-</w:t>
      </w:r>
      <w:r w:rsidR="008B0AC1" w:rsidRPr="00A83062">
        <w:rPr>
          <w:sz w:val="20"/>
        </w:rPr>
        <w:t>Advanced Coursework</w:t>
      </w:r>
      <w:r w:rsidRPr="00A83062">
        <w:rPr>
          <w:sz w:val="20"/>
        </w:rPr>
        <w:t xml:space="preserve">: </w:t>
      </w:r>
    </w:p>
    <w:p w14:paraId="66599BDE" w14:textId="77777777" w:rsidR="00F52E10" w:rsidRDefault="00C74F6C" w:rsidP="003A2093">
      <w:pPr>
        <w:pStyle w:val="ListParagraph"/>
        <w:numPr>
          <w:ilvl w:val="1"/>
          <w:numId w:val="26"/>
        </w:numPr>
        <w:spacing w:after="80" w:line="240" w:lineRule="auto"/>
        <w:rPr>
          <w:sz w:val="20"/>
        </w:rPr>
      </w:pPr>
      <w:r w:rsidRPr="00A83062">
        <w:rPr>
          <w:sz w:val="20"/>
        </w:rPr>
        <w:t>Honors English 9</w:t>
      </w:r>
    </w:p>
    <w:p w14:paraId="16BD8278" w14:textId="77777777" w:rsidR="009F0CFA" w:rsidRPr="00A83062" w:rsidRDefault="009F0CFA" w:rsidP="003A2093">
      <w:pPr>
        <w:pStyle w:val="ListParagraph"/>
        <w:numPr>
          <w:ilvl w:val="1"/>
          <w:numId w:val="26"/>
        </w:numPr>
        <w:spacing w:after="80" w:line="240" w:lineRule="auto"/>
        <w:rPr>
          <w:sz w:val="20"/>
        </w:rPr>
      </w:pPr>
      <w:r>
        <w:rPr>
          <w:sz w:val="20"/>
        </w:rPr>
        <w:t>Honors Biology 9</w:t>
      </w:r>
    </w:p>
    <w:p w14:paraId="7F4301DE" w14:textId="77777777" w:rsidR="00F52E10" w:rsidRPr="00A83062" w:rsidRDefault="00EB7C66" w:rsidP="003A2093">
      <w:pPr>
        <w:pStyle w:val="ListParagraph"/>
        <w:numPr>
          <w:ilvl w:val="1"/>
          <w:numId w:val="26"/>
        </w:numPr>
        <w:spacing w:after="80" w:line="240" w:lineRule="auto"/>
        <w:rPr>
          <w:sz w:val="20"/>
        </w:rPr>
      </w:pPr>
      <w:r w:rsidRPr="00A83062">
        <w:rPr>
          <w:sz w:val="20"/>
        </w:rPr>
        <w:t>AP U.S. History</w:t>
      </w:r>
    </w:p>
    <w:p w14:paraId="48AB9E67" w14:textId="77777777" w:rsidR="00886DB9" w:rsidRDefault="00886DB9" w:rsidP="003A2093">
      <w:pPr>
        <w:pStyle w:val="ListParagraph"/>
        <w:spacing w:after="80" w:line="240" w:lineRule="auto"/>
        <w:ind w:left="1440"/>
      </w:pPr>
    </w:p>
    <w:p w14:paraId="7AE8BFE3" w14:textId="77777777" w:rsidR="00F52E10" w:rsidRDefault="00F52E10" w:rsidP="003A2093">
      <w:pPr>
        <w:pStyle w:val="Section"/>
        <w:spacing w:before="0" w:after="80"/>
        <w:sectPr w:rsidR="00F52E10" w:rsidSect="00F52E10">
          <w:type w:val="continuous"/>
          <w:pgSz w:w="12240" w:h="15840" w:code="1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p w14:paraId="4E166BF0" w14:textId="77777777" w:rsidR="00886DB9" w:rsidRPr="00A83062" w:rsidRDefault="00C74F6C" w:rsidP="003A2093">
      <w:pPr>
        <w:pStyle w:val="Section"/>
        <w:spacing w:before="0" w:after="80"/>
        <w:rPr>
          <w:sz w:val="24"/>
          <w:szCs w:val="24"/>
        </w:rPr>
      </w:pPr>
      <w:r w:rsidRPr="00A83062">
        <w:rPr>
          <w:sz w:val="24"/>
          <w:szCs w:val="24"/>
        </w:rPr>
        <w:t>Volunteer Work</w:t>
      </w:r>
    </w:p>
    <w:p w14:paraId="4D37B56C" w14:textId="77777777" w:rsidR="00886DB9" w:rsidRPr="00A83062" w:rsidRDefault="004356DE" w:rsidP="003A2093">
      <w:pPr>
        <w:pStyle w:val="Subsection"/>
        <w:spacing w:after="80"/>
        <w:rPr>
          <w:sz w:val="22"/>
        </w:rPr>
      </w:pPr>
      <w:r w:rsidRPr="00A83062">
        <w:rPr>
          <w:sz w:val="22"/>
        </w:rPr>
        <w:t>Boy Scouts of America</w:t>
      </w:r>
      <w:r w:rsidR="00EB7C66" w:rsidRPr="00A83062">
        <w:rPr>
          <w:sz w:val="22"/>
        </w:rPr>
        <w:t>:</w:t>
      </w:r>
      <w:r w:rsidRPr="00A83062">
        <w:rPr>
          <w:sz w:val="22"/>
        </w:rPr>
        <w:t xml:space="preserve"> (February 2012-Present)</w:t>
      </w:r>
    </w:p>
    <w:p w14:paraId="6D37C4E7" w14:textId="77777777" w:rsidR="004356DE" w:rsidRPr="00A83062" w:rsidRDefault="004356DE" w:rsidP="003A2093">
      <w:pPr>
        <w:spacing w:after="80" w:line="240" w:lineRule="auto"/>
        <w:rPr>
          <w:szCs w:val="24"/>
        </w:rPr>
      </w:pPr>
      <w:r w:rsidRPr="00A83062">
        <w:rPr>
          <w:szCs w:val="22"/>
        </w:rPr>
        <w:tab/>
      </w:r>
      <w:r w:rsidRPr="00A83062">
        <w:rPr>
          <w:b/>
          <w:szCs w:val="22"/>
        </w:rPr>
        <w:t xml:space="preserve">Eagle Scout Project: </w:t>
      </w:r>
      <w:r w:rsidR="000118E8" w:rsidRPr="00A83062">
        <w:rPr>
          <w:sz w:val="20"/>
          <w:szCs w:val="22"/>
        </w:rPr>
        <w:t xml:space="preserve">Cleaning up Assumption High’s center courtyard. Re-mulching flower beds, </w:t>
      </w:r>
      <w:r w:rsidR="00750EB0">
        <w:rPr>
          <w:sz w:val="20"/>
          <w:szCs w:val="22"/>
        </w:rPr>
        <w:tab/>
      </w:r>
      <w:r w:rsidR="000118E8" w:rsidRPr="00A83062">
        <w:rPr>
          <w:sz w:val="20"/>
          <w:szCs w:val="22"/>
        </w:rPr>
        <w:t xml:space="preserve">cleaning benches and statues, adding bird houses and feeders, and </w:t>
      </w:r>
      <w:r w:rsidR="00610FCF" w:rsidRPr="00A83062">
        <w:rPr>
          <w:sz w:val="20"/>
          <w:szCs w:val="22"/>
        </w:rPr>
        <w:t>dealing with overgrown weeds.</w:t>
      </w:r>
    </w:p>
    <w:p w14:paraId="0F89B580" w14:textId="77777777" w:rsidR="00886DB9" w:rsidRPr="00A83062" w:rsidRDefault="004356DE" w:rsidP="003A2093">
      <w:pPr>
        <w:spacing w:after="80" w:line="240" w:lineRule="auto"/>
        <w:rPr>
          <w:sz w:val="20"/>
          <w:szCs w:val="22"/>
        </w:rPr>
      </w:pPr>
      <w:r>
        <w:rPr>
          <w:sz w:val="24"/>
          <w:szCs w:val="24"/>
        </w:rPr>
        <w:tab/>
      </w:r>
      <w:r w:rsidRPr="00A83062">
        <w:rPr>
          <w:b/>
          <w:szCs w:val="24"/>
        </w:rPr>
        <w:t>Other Scout Projects</w:t>
      </w:r>
      <w:r w:rsidRPr="00A83062">
        <w:rPr>
          <w:b/>
          <w:sz w:val="20"/>
          <w:szCs w:val="24"/>
        </w:rPr>
        <w:t>:</w:t>
      </w:r>
      <w:r w:rsidRPr="00A83062">
        <w:rPr>
          <w:b/>
          <w:sz w:val="18"/>
          <w:szCs w:val="22"/>
        </w:rPr>
        <w:t xml:space="preserve"> </w:t>
      </w:r>
      <w:r w:rsidRPr="00A83062">
        <w:rPr>
          <w:sz w:val="20"/>
          <w:szCs w:val="22"/>
        </w:rPr>
        <w:t xml:space="preserve">Sewing blankets for premature babies at the University of Iowa </w:t>
      </w:r>
      <w:r w:rsidR="00921D35">
        <w:rPr>
          <w:sz w:val="20"/>
          <w:szCs w:val="22"/>
        </w:rPr>
        <w:t>NIC</w:t>
      </w:r>
      <w:r w:rsidRPr="00A83062">
        <w:rPr>
          <w:sz w:val="20"/>
          <w:szCs w:val="22"/>
        </w:rPr>
        <w:t>U.</w:t>
      </w:r>
      <w:r w:rsidR="006B6030" w:rsidRPr="00A83062">
        <w:rPr>
          <w:sz w:val="20"/>
          <w:szCs w:val="22"/>
        </w:rPr>
        <w:t xml:space="preserve"> Assisting </w:t>
      </w:r>
      <w:r w:rsidR="00750EB0">
        <w:rPr>
          <w:sz w:val="20"/>
          <w:szCs w:val="22"/>
        </w:rPr>
        <w:tab/>
      </w:r>
      <w:r w:rsidR="006B6030" w:rsidRPr="00A83062">
        <w:rPr>
          <w:sz w:val="20"/>
          <w:szCs w:val="22"/>
        </w:rPr>
        <w:t>with elementary school functions.</w:t>
      </w:r>
      <w:r w:rsidR="00B31ECB" w:rsidRPr="00A83062">
        <w:rPr>
          <w:sz w:val="20"/>
          <w:szCs w:val="22"/>
        </w:rPr>
        <w:t xml:space="preserve"> Rebuilding trails at Nahant Marsh. Building corner library boxes. </w:t>
      </w:r>
      <w:r w:rsidR="00750EB0">
        <w:rPr>
          <w:sz w:val="20"/>
          <w:szCs w:val="22"/>
        </w:rPr>
        <w:tab/>
      </w:r>
      <w:r w:rsidR="00B31ECB" w:rsidRPr="00A83062">
        <w:rPr>
          <w:sz w:val="20"/>
          <w:szCs w:val="22"/>
        </w:rPr>
        <w:t xml:space="preserve">Cleaning up fields in Nahant Marsh. </w:t>
      </w:r>
    </w:p>
    <w:p w14:paraId="3104B26A" w14:textId="77777777" w:rsidR="00610FCF" w:rsidRDefault="00921D35" w:rsidP="003A2093">
      <w:pPr>
        <w:spacing w:after="80" w:line="240" w:lineRule="auto"/>
        <w:rPr>
          <w:sz w:val="20"/>
          <w:szCs w:val="22"/>
        </w:rPr>
      </w:pPr>
      <w:r>
        <w:rPr>
          <w:sz w:val="20"/>
          <w:szCs w:val="22"/>
        </w:rPr>
        <w:tab/>
        <w:t>2+ h</w:t>
      </w:r>
      <w:r w:rsidR="00610FCF" w:rsidRPr="00A83062">
        <w:rPr>
          <w:sz w:val="20"/>
          <w:szCs w:val="22"/>
        </w:rPr>
        <w:t>ours per week</w:t>
      </w:r>
    </w:p>
    <w:p w14:paraId="1C3D47DB" w14:textId="77777777" w:rsidR="003A2093" w:rsidRPr="00A83062" w:rsidRDefault="003A2093" w:rsidP="003A2093">
      <w:pPr>
        <w:spacing w:after="80" w:line="240" w:lineRule="auto"/>
        <w:rPr>
          <w:szCs w:val="24"/>
        </w:rPr>
      </w:pPr>
    </w:p>
    <w:p w14:paraId="75FA4AA3" w14:textId="77777777" w:rsidR="00886DB9" w:rsidRPr="00A83062" w:rsidRDefault="00F52E10" w:rsidP="003A2093">
      <w:pPr>
        <w:pStyle w:val="Section"/>
        <w:spacing w:before="0" w:after="80"/>
        <w:rPr>
          <w:sz w:val="24"/>
          <w:szCs w:val="24"/>
        </w:rPr>
      </w:pPr>
      <w:r w:rsidRPr="00A83062">
        <w:rPr>
          <w:sz w:val="24"/>
          <w:szCs w:val="24"/>
        </w:rPr>
        <w:t>Activities</w:t>
      </w:r>
    </w:p>
    <w:p w14:paraId="1E0E4441" w14:textId="77777777" w:rsidR="00886DB9" w:rsidRDefault="00FD1A06" w:rsidP="003A2093">
      <w:pPr>
        <w:pStyle w:val="Subsection"/>
        <w:spacing w:after="80"/>
      </w:pPr>
      <w:r w:rsidRPr="00A83062">
        <w:rPr>
          <w:sz w:val="22"/>
        </w:rPr>
        <w:t>Assumption Knight Players</w:t>
      </w:r>
      <w:r w:rsidR="007E0140" w:rsidRPr="00A83062">
        <w:rPr>
          <w:sz w:val="22"/>
        </w:rPr>
        <w:t xml:space="preserve">: </w:t>
      </w:r>
      <w:r w:rsidR="00BC5D37" w:rsidRPr="00A83062">
        <w:rPr>
          <w:sz w:val="22"/>
        </w:rPr>
        <w:t xml:space="preserve">Positions Held: </w:t>
      </w:r>
      <w:r w:rsidR="007E0140" w:rsidRPr="00A83062">
        <w:rPr>
          <w:sz w:val="22"/>
        </w:rPr>
        <w:t>Sound Tech Captain, Assistant Stage Manager, and Stage Manager (October 2015 – Present</w:t>
      </w:r>
      <w:r w:rsidR="00F52E10" w:rsidRPr="00A83062">
        <w:rPr>
          <w:sz w:val="22"/>
        </w:rPr>
        <w:t>)</w:t>
      </w:r>
    </w:p>
    <w:p w14:paraId="245D40F7" w14:textId="77777777" w:rsidR="002B502E" w:rsidRPr="00A83062" w:rsidRDefault="007E0140" w:rsidP="003A2093">
      <w:pPr>
        <w:spacing w:after="80" w:line="240" w:lineRule="auto"/>
        <w:ind w:left="720"/>
        <w:rPr>
          <w:sz w:val="20"/>
          <w:szCs w:val="22"/>
        </w:rPr>
      </w:pPr>
      <w:r w:rsidRPr="00A83062">
        <w:rPr>
          <w:b/>
          <w:szCs w:val="22"/>
        </w:rPr>
        <w:t>STC</w:t>
      </w:r>
      <w:r w:rsidR="00F52E10" w:rsidRPr="00A83062">
        <w:rPr>
          <w:szCs w:val="22"/>
        </w:rPr>
        <w:t>:</w:t>
      </w:r>
      <w:r w:rsidR="00F52E10" w:rsidRPr="00163758">
        <w:rPr>
          <w:sz w:val="24"/>
          <w:szCs w:val="24"/>
        </w:rPr>
        <w:t xml:space="preserve"> </w:t>
      </w:r>
      <w:r w:rsidR="00F52E10" w:rsidRPr="00A83062">
        <w:rPr>
          <w:sz w:val="20"/>
          <w:szCs w:val="22"/>
        </w:rPr>
        <w:t>Design sound for new shows. Work with actors and ens</w:t>
      </w:r>
      <w:r w:rsidR="00163758" w:rsidRPr="00A83062">
        <w:rPr>
          <w:sz w:val="20"/>
          <w:szCs w:val="22"/>
        </w:rPr>
        <w:t xml:space="preserve">ure good sound quality. Control </w:t>
      </w:r>
      <w:r w:rsidR="00F52E10" w:rsidRPr="00A83062">
        <w:rPr>
          <w:sz w:val="20"/>
          <w:szCs w:val="22"/>
        </w:rPr>
        <w:t>the sound board during practices and performances. Find and/or create sound effects. Fix broken equipment and troubleshoot. Help teachers in the building with sound-related needs, including during band and choir concerts.</w:t>
      </w:r>
    </w:p>
    <w:p w14:paraId="289204EB" w14:textId="77777777" w:rsidR="004356DE" w:rsidRPr="00A83062" w:rsidRDefault="007E0140" w:rsidP="003A2093">
      <w:pPr>
        <w:spacing w:after="80" w:line="240" w:lineRule="auto"/>
        <w:ind w:left="720"/>
        <w:rPr>
          <w:sz w:val="20"/>
        </w:rPr>
      </w:pPr>
      <w:r w:rsidRPr="00A83062">
        <w:rPr>
          <w:b/>
          <w:szCs w:val="22"/>
        </w:rPr>
        <w:t>ASM:</w:t>
      </w:r>
      <w:r>
        <w:rPr>
          <w:b/>
          <w:sz w:val="24"/>
          <w:szCs w:val="24"/>
        </w:rPr>
        <w:t xml:space="preserve"> </w:t>
      </w:r>
      <w:r w:rsidRPr="00A83062">
        <w:rPr>
          <w:sz w:val="20"/>
        </w:rPr>
        <w:t>Assist with set construction. Help execute Stage M</w:t>
      </w:r>
      <w:r w:rsidR="00921D35">
        <w:rPr>
          <w:sz w:val="20"/>
        </w:rPr>
        <w:t xml:space="preserve">anager’s orders and oversee </w:t>
      </w:r>
      <w:r w:rsidRPr="00A83062">
        <w:rPr>
          <w:sz w:val="20"/>
        </w:rPr>
        <w:t>Stage Hands. Help in scene changes. Help with stage</w:t>
      </w:r>
      <w:r w:rsidR="00921D35">
        <w:rPr>
          <w:sz w:val="20"/>
        </w:rPr>
        <w:t xml:space="preserve"> and auditorium set-up for non-d</w:t>
      </w:r>
      <w:r w:rsidRPr="00A83062">
        <w:rPr>
          <w:sz w:val="20"/>
        </w:rPr>
        <w:t>rama event</w:t>
      </w:r>
      <w:r w:rsidR="00921D35">
        <w:rPr>
          <w:sz w:val="20"/>
        </w:rPr>
        <w:t>,</w:t>
      </w:r>
      <w:r w:rsidRPr="00A83062">
        <w:rPr>
          <w:sz w:val="20"/>
        </w:rPr>
        <w:t xml:space="preserve"> such a</w:t>
      </w:r>
      <w:r w:rsidR="00BC5D37" w:rsidRPr="00A83062">
        <w:rPr>
          <w:sz w:val="20"/>
        </w:rPr>
        <w:t>s prayer services and concerts.</w:t>
      </w:r>
    </w:p>
    <w:p w14:paraId="04D38643" w14:textId="77777777" w:rsidR="004356DE" w:rsidRPr="00A83062" w:rsidRDefault="007E0140" w:rsidP="003A2093">
      <w:pPr>
        <w:spacing w:after="80" w:line="240" w:lineRule="auto"/>
        <w:ind w:left="720"/>
        <w:rPr>
          <w:sz w:val="20"/>
        </w:rPr>
      </w:pPr>
      <w:r w:rsidRPr="00A83062">
        <w:rPr>
          <w:szCs w:val="22"/>
        </w:rPr>
        <w:t xml:space="preserve"> </w:t>
      </w:r>
      <w:r w:rsidRPr="00A83062">
        <w:rPr>
          <w:b/>
          <w:szCs w:val="22"/>
        </w:rPr>
        <w:t>SM:</w:t>
      </w:r>
      <w:r>
        <w:rPr>
          <w:b/>
          <w:sz w:val="24"/>
          <w:szCs w:val="24"/>
        </w:rPr>
        <w:t xml:space="preserve"> </w:t>
      </w:r>
      <w:r w:rsidRPr="00A83062">
        <w:rPr>
          <w:sz w:val="20"/>
        </w:rPr>
        <w:t>Ov</w:t>
      </w:r>
      <w:r w:rsidR="00921D35">
        <w:rPr>
          <w:sz w:val="20"/>
        </w:rPr>
        <w:t>ersee all technical aspects of d</w:t>
      </w:r>
      <w:r w:rsidRPr="00A83062">
        <w:rPr>
          <w:sz w:val="20"/>
        </w:rPr>
        <w:t xml:space="preserve">rama productions. Work directly with the adult and student director to ensure successful shows and practices. </w:t>
      </w:r>
      <w:r w:rsidR="004356DE" w:rsidRPr="00A83062">
        <w:rPr>
          <w:sz w:val="20"/>
        </w:rPr>
        <w:t>Assist with set construction and scene changes. Help with event</w:t>
      </w:r>
      <w:r w:rsidR="00921D35">
        <w:rPr>
          <w:sz w:val="20"/>
        </w:rPr>
        <w:t>s in the auditorium outside of d</w:t>
      </w:r>
      <w:r w:rsidR="004356DE" w:rsidRPr="00A83062">
        <w:rPr>
          <w:sz w:val="20"/>
        </w:rPr>
        <w:t xml:space="preserve">rama. </w:t>
      </w:r>
    </w:p>
    <w:p w14:paraId="41D2787B" w14:textId="77777777" w:rsidR="007E0140" w:rsidRDefault="004356DE" w:rsidP="003A2093">
      <w:pPr>
        <w:spacing w:after="80" w:line="240" w:lineRule="auto"/>
        <w:ind w:left="720"/>
        <w:rPr>
          <w:sz w:val="20"/>
        </w:rPr>
      </w:pPr>
      <w:r w:rsidRPr="00A83062">
        <w:rPr>
          <w:sz w:val="20"/>
        </w:rPr>
        <w:t>20+ hours per week during shows</w:t>
      </w:r>
    </w:p>
    <w:p w14:paraId="4264CCBE" w14:textId="77777777" w:rsidR="003A2093" w:rsidRDefault="003A2093" w:rsidP="00750EB0">
      <w:pPr>
        <w:spacing w:after="80" w:line="240" w:lineRule="auto"/>
        <w:rPr>
          <w:sz w:val="20"/>
        </w:rPr>
      </w:pPr>
    </w:p>
    <w:p w14:paraId="300F687F" w14:textId="77777777" w:rsidR="00750EB0" w:rsidRDefault="00750EB0" w:rsidP="00750EB0">
      <w:pPr>
        <w:spacing w:after="80" w:line="240" w:lineRule="auto"/>
        <w:rPr>
          <w:sz w:val="20"/>
        </w:rPr>
      </w:pPr>
    </w:p>
    <w:p w14:paraId="5A2890F3" w14:textId="77777777" w:rsidR="00610FCF" w:rsidRPr="00A83062" w:rsidRDefault="006C2243" w:rsidP="003A2093">
      <w:pPr>
        <w:spacing w:after="80" w:line="240" w:lineRule="auto"/>
        <w:rPr>
          <w:b/>
          <w:szCs w:val="24"/>
        </w:rPr>
      </w:pPr>
      <w:r w:rsidRPr="00A83062">
        <w:rPr>
          <w:b/>
          <w:szCs w:val="24"/>
        </w:rPr>
        <w:lastRenderedPageBreak/>
        <w:t>Band: Jazz Band, Marching Band, Concert Band</w:t>
      </w:r>
      <w:r w:rsidR="006E7079" w:rsidRPr="00A83062">
        <w:rPr>
          <w:b/>
          <w:szCs w:val="24"/>
        </w:rPr>
        <w:t xml:space="preserve"> and Pep Band</w:t>
      </w:r>
      <w:r w:rsidRPr="00A83062">
        <w:rPr>
          <w:b/>
          <w:szCs w:val="24"/>
        </w:rPr>
        <w:t xml:space="preserve"> (August 2011 – Present) </w:t>
      </w:r>
    </w:p>
    <w:p w14:paraId="614D98AF" w14:textId="77777777" w:rsidR="006C2243" w:rsidRDefault="006C2243" w:rsidP="003A2093">
      <w:pPr>
        <w:spacing w:after="80" w:line="240" w:lineRule="auto"/>
      </w:pPr>
      <w:r>
        <w:rPr>
          <w:b/>
          <w:sz w:val="24"/>
          <w:szCs w:val="24"/>
        </w:rPr>
        <w:tab/>
      </w:r>
      <w:r w:rsidRPr="00A83062">
        <w:rPr>
          <w:b/>
          <w:szCs w:val="24"/>
        </w:rPr>
        <w:t xml:space="preserve">CB: </w:t>
      </w:r>
      <w:r w:rsidR="00921D35">
        <w:rPr>
          <w:sz w:val="20"/>
        </w:rPr>
        <w:t>Percussion section leader</w:t>
      </w:r>
      <w:r w:rsidR="006E7079">
        <w:t xml:space="preserve"> </w:t>
      </w:r>
    </w:p>
    <w:p w14:paraId="78E76CAE" w14:textId="77777777" w:rsidR="006E7079" w:rsidRDefault="006E7079" w:rsidP="003A2093">
      <w:pPr>
        <w:spacing w:after="80" w:line="240" w:lineRule="auto"/>
      </w:pPr>
      <w:r>
        <w:tab/>
      </w:r>
      <w:r w:rsidRPr="00A83062">
        <w:rPr>
          <w:b/>
          <w:szCs w:val="24"/>
        </w:rPr>
        <w:t xml:space="preserve">JB: </w:t>
      </w:r>
      <w:r w:rsidRPr="00A83062">
        <w:rPr>
          <w:sz w:val="20"/>
        </w:rPr>
        <w:t>L</w:t>
      </w:r>
      <w:r w:rsidR="00921D35">
        <w:rPr>
          <w:sz w:val="20"/>
        </w:rPr>
        <w:t>ead auxiliary percussion player</w:t>
      </w:r>
    </w:p>
    <w:p w14:paraId="614139C2" w14:textId="77777777" w:rsidR="006E7079" w:rsidRDefault="006E7079" w:rsidP="003A2093">
      <w:pPr>
        <w:spacing w:after="80" w:line="240" w:lineRule="auto"/>
      </w:pPr>
      <w:r>
        <w:tab/>
      </w:r>
      <w:r w:rsidRPr="00A83062">
        <w:rPr>
          <w:b/>
          <w:szCs w:val="24"/>
        </w:rPr>
        <w:t xml:space="preserve">MB: </w:t>
      </w:r>
      <w:r w:rsidR="00921D35">
        <w:rPr>
          <w:sz w:val="20"/>
        </w:rPr>
        <w:t xml:space="preserve">Drumline section leader and </w:t>
      </w:r>
      <w:r w:rsidRPr="00A83062">
        <w:rPr>
          <w:sz w:val="20"/>
        </w:rPr>
        <w:t>battery</w:t>
      </w:r>
      <w:r w:rsidR="00921D35">
        <w:rPr>
          <w:sz w:val="20"/>
        </w:rPr>
        <w:t xml:space="preserve"> section leader</w:t>
      </w:r>
    </w:p>
    <w:p w14:paraId="1E51ACB5" w14:textId="77777777" w:rsidR="006E7079" w:rsidRDefault="006E7079" w:rsidP="003A2093">
      <w:pPr>
        <w:spacing w:after="80" w:line="240" w:lineRule="auto"/>
      </w:pPr>
      <w:r>
        <w:tab/>
      </w:r>
      <w:r w:rsidRPr="00A83062">
        <w:rPr>
          <w:b/>
          <w:szCs w:val="24"/>
        </w:rPr>
        <w:t xml:space="preserve">PB: </w:t>
      </w:r>
      <w:r w:rsidRPr="00A83062">
        <w:rPr>
          <w:sz w:val="20"/>
        </w:rPr>
        <w:t>Drumline section</w:t>
      </w:r>
      <w:r w:rsidR="00921D35">
        <w:rPr>
          <w:sz w:val="20"/>
        </w:rPr>
        <w:t xml:space="preserve"> leader and battery section leader</w:t>
      </w:r>
    </w:p>
    <w:p w14:paraId="3E5B5E71" w14:textId="77777777" w:rsidR="00696D8D" w:rsidRDefault="00696D8D" w:rsidP="003A2093">
      <w:pPr>
        <w:spacing w:after="80" w:line="240" w:lineRule="auto"/>
        <w:rPr>
          <w:sz w:val="20"/>
        </w:rPr>
      </w:pPr>
      <w:r>
        <w:tab/>
      </w:r>
      <w:r w:rsidR="00921D35">
        <w:rPr>
          <w:sz w:val="20"/>
        </w:rPr>
        <w:t>8+ h</w:t>
      </w:r>
      <w:r w:rsidR="00BC5D37" w:rsidRPr="00A83062">
        <w:rPr>
          <w:sz w:val="20"/>
        </w:rPr>
        <w:t>ours per week during school</w:t>
      </w:r>
    </w:p>
    <w:p w14:paraId="5242E1DA" w14:textId="77777777" w:rsidR="003A2093" w:rsidRDefault="003A2093" w:rsidP="003A2093">
      <w:pPr>
        <w:spacing w:after="80" w:line="240" w:lineRule="auto"/>
      </w:pPr>
    </w:p>
    <w:p w14:paraId="6ADF4900" w14:textId="77777777" w:rsidR="006E7079" w:rsidRPr="00A83062" w:rsidRDefault="006E7079" w:rsidP="003A2093">
      <w:pPr>
        <w:spacing w:after="80" w:line="240" w:lineRule="auto"/>
        <w:rPr>
          <w:b/>
          <w:szCs w:val="24"/>
        </w:rPr>
      </w:pPr>
      <w:r w:rsidRPr="00A83062">
        <w:rPr>
          <w:b/>
          <w:szCs w:val="24"/>
        </w:rPr>
        <w:t xml:space="preserve">Boy Scouts of America: </w:t>
      </w:r>
      <w:r w:rsidR="00921D35">
        <w:rPr>
          <w:b/>
          <w:szCs w:val="24"/>
        </w:rPr>
        <w:t>Troop 43, P</w:t>
      </w:r>
      <w:r w:rsidR="00BC5D37" w:rsidRPr="00A83062">
        <w:rPr>
          <w:b/>
          <w:szCs w:val="24"/>
        </w:rPr>
        <w:t xml:space="preserve">ositions </w:t>
      </w:r>
      <w:r w:rsidR="00921D35">
        <w:rPr>
          <w:b/>
          <w:szCs w:val="24"/>
        </w:rPr>
        <w:t>H</w:t>
      </w:r>
      <w:r w:rsidR="00BC5D37" w:rsidRPr="00A83062">
        <w:rPr>
          <w:b/>
          <w:szCs w:val="24"/>
        </w:rPr>
        <w:t xml:space="preserve">eld: Assistant </w:t>
      </w:r>
      <w:r w:rsidRPr="00A83062">
        <w:rPr>
          <w:b/>
          <w:szCs w:val="24"/>
        </w:rPr>
        <w:t>Patrol Leader,</w:t>
      </w:r>
      <w:r w:rsidR="00BC5D37" w:rsidRPr="00A83062">
        <w:rPr>
          <w:b/>
          <w:szCs w:val="24"/>
        </w:rPr>
        <w:t xml:space="preserve"> Patrol Leader,</w:t>
      </w:r>
      <w:r w:rsidRPr="00A83062">
        <w:rPr>
          <w:b/>
          <w:szCs w:val="24"/>
        </w:rPr>
        <w:t xml:space="preserve"> </w:t>
      </w:r>
      <w:r w:rsidR="00BC5D37" w:rsidRPr="00A83062">
        <w:rPr>
          <w:b/>
          <w:szCs w:val="24"/>
        </w:rPr>
        <w:t xml:space="preserve">Den Chief, </w:t>
      </w:r>
      <w:r w:rsidR="008F1ACB" w:rsidRPr="00A83062">
        <w:rPr>
          <w:b/>
          <w:szCs w:val="24"/>
        </w:rPr>
        <w:t xml:space="preserve">Troop Guide, Assistant Senior Patrol Leader, </w:t>
      </w:r>
      <w:r w:rsidR="00BC5D37" w:rsidRPr="00A83062">
        <w:rPr>
          <w:b/>
          <w:szCs w:val="24"/>
        </w:rPr>
        <w:t xml:space="preserve">Senior </w:t>
      </w:r>
      <w:r w:rsidR="008F1ACB" w:rsidRPr="00A83062">
        <w:rPr>
          <w:b/>
          <w:szCs w:val="24"/>
        </w:rPr>
        <w:t>Patrol Leader (February 20</w:t>
      </w:r>
      <w:r w:rsidR="00BC5D37" w:rsidRPr="00A83062">
        <w:rPr>
          <w:b/>
          <w:szCs w:val="24"/>
        </w:rPr>
        <w:t>12</w:t>
      </w:r>
      <w:r w:rsidR="008F1ACB" w:rsidRPr="00A83062">
        <w:rPr>
          <w:b/>
          <w:szCs w:val="24"/>
        </w:rPr>
        <w:t xml:space="preserve"> – Present) </w:t>
      </w:r>
    </w:p>
    <w:p w14:paraId="130078EB" w14:textId="77777777" w:rsidR="00BC5D37" w:rsidRDefault="00BC5D37" w:rsidP="003A2093">
      <w:pPr>
        <w:spacing w:after="80" w:line="240" w:lineRule="auto"/>
      </w:pPr>
      <w:r>
        <w:rPr>
          <w:b/>
          <w:sz w:val="24"/>
          <w:szCs w:val="24"/>
        </w:rPr>
        <w:tab/>
      </w:r>
      <w:r w:rsidRPr="00A83062">
        <w:rPr>
          <w:b/>
          <w:szCs w:val="24"/>
        </w:rPr>
        <w:t xml:space="preserve">APL: </w:t>
      </w:r>
      <w:r w:rsidRPr="00A83062">
        <w:rPr>
          <w:sz w:val="20"/>
        </w:rPr>
        <w:t xml:space="preserve">Assist the Patrol Leader with instructing the scout patrol and activities. </w:t>
      </w:r>
    </w:p>
    <w:p w14:paraId="142B82DA" w14:textId="77777777" w:rsidR="00BC5D37" w:rsidRDefault="00BC5D37" w:rsidP="003A2093">
      <w:pPr>
        <w:spacing w:after="80" w:line="240" w:lineRule="auto"/>
      </w:pPr>
      <w:r>
        <w:tab/>
      </w:r>
      <w:r w:rsidRPr="00A83062">
        <w:rPr>
          <w:b/>
          <w:szCs w:val="24"/>
        </w:rPr>
        <w:t xml:space="preserve">PL: </w:t>
      </w:r>
      <w:r w:rsidRPr="00A83062">
        <w:rPr>
          <w:sz w:val="20"/>
        </w:rPr>
        <w:t>Lead a patrol, an assigned group of scouts, in scouting activities</w:t>
      </w:r>
      <w:r w:rsidR="00921D35">
        <w:rPr>
          <w:sz w:val="20"/>
        </w:rPr>
        <w:t>,</w:t>
      </w:r>
      <w:r w:rsidRPr="00A83062">
        <w:rPr>
          <w:sz w:val="20"/>
        </w:rPr>
        <w:t xml:space="preserve"> and teach them</w:t>
      </w:r>
      <w:r w:rsidR="00A83062">
        <w:rPr>
          <w:sz w:val="20"/>
        </w:rPr>
        <w:tab/>
      </w:r>
      <w:r w:rsidR="00A83062">
        <w:rPr>
          <w:sz w:val="20"/>
        </w:rPr>
        <w:tab/>
      </w:r>
      <w:r w:rsidRPr="00A83062">
        <w:rPr>
          <w:sz w:val="20"/>
        </w:rPr>
        <w:t xml:space="preserve">necessary scouting </w:t>
      </w:r>
      <w:r w:rsidR="00EE7C7D" w:rsidRPr="00A83062">
        <w:rPr>
          <w:sz w:val="20"/>
        </w:rPr>
        <w:t>skills to assist them in ranking up.</w:t>
      </w:r>
      <w:r w:rsidRPr="00A83062">
        <w:rPr>
          <w:sz w:val="20"/>
        </w:rPr>
        <w:t xml:space="preserve"> </w:t>
      </w:r>
    </w:p>
    <w:p w14:paraId="64479081" w14:textId="77777777" w:rsidR="00EE7C7D" w:rsidRPr="00A83062" w:rsidRDefault="00EE7C7D" w:rsidP="003A2093">
      <w:pPr>
        <w:spacing w:after="80" w:line="240" w:lineRule="auto"/>
        <w:rPr>
          <w:sz w:val="20"/>
        </w:rPr>
      </w:pPr>
      <w:r>
        <w:tab/>
      </w:r>
      <w:r w:rsidRPr="00A83062">
        <w:rPr>
          <w:b/>
          <w:szCs w:val="24"/>
        </w:rPr>
        <w:t xml:space="preserve">DC: </w:t>
      </w:r>
      <w:r w:rsidRPr="00A83062">
        <w:rPr>
          <w:sz w:val="20"/>
        </w:rPr>
        <w:t>Volunte</w:t>
      </w:r>
      <w:r w:rsidR="00921D35">
        <w:rPr>
          <w:sz w:val="20"/>
        </w:rPr>
        <w:t>er at a local Cub Scout Pack,</w:t>
      </w:r>
      <w:r w:rsidRPr="00A83062">
        <w:rPr>
          <w:sz w:val="20"/>
        </w:rPr>
        <w:t xml:space="preserve"> assist the young scouts by</w:t>
      </w:r>
      <w:r w:rsidR="00750EB0">
        <w:rPr>
          <w:sz w:val="20"/>
        </w:rPr>
        <w:t xml:space="preserve"> </w:t>
      </w:r>
      <w:r w:rsidRPr="00A83062">
        <w:rPr>
          <w:sz w:val="20"/>
        </w:rPr>
        <w:t xml:space="preserve">teaching them the necessary </w:t>
      </w:r>
      <w:r w:rsidR="00750EB0">
        <w:rPr>
          <w:sz w:val="20"/>
        </w:rPr>
        <w:tab/>
      </w:r>
      <w:r w:rsidRPr="00A83062">
        <w:rPr>
          <w:sz w:val="20"/>
        </w:rPr>
        <w:t>scouting skills</w:t>
      </w:r>
      <w:r w:rsidR="00921D35">
        <w:rPr>
          <w:sz w:val="20"/>
        </w:rPr>
        <w:t>,</w:t>
      </w:r>
      <w:r w:rsidRPr="00A83062">
        <w:rPr>
          <w:sz w:val="20"/>
        </w:rPr>
        <w:t xml:space="preserve"> and prepare them for Boy Scouts.</w:t>
      </w:r>
    </w:p>
    <w:p w14:paraId="287F7E41" w14:textId="77777777" w:rsidR="00EE7C7D" w:rsidRPr="00A83062" w:rsidRDefault="00EE7C7D" w:rsidP="003A2093">
      <w:pPr>
        <w:spacing w:after="80" w:line="240" w:lineRule="auto"/>
        <w:rPr>
          <w:sz w:val="20"/>
        </w:rPr>
      </w:pPr>
      <w:r>
        <w:tab/>
      </w:r>
      <w:r w:rsidRPr="00A83062">
        <w:rPr>
          <w:b/>
          <w:szCs w:val="24"/>
        </w:rPr>
        <w:t xml:space="preserve">TG: </w:t>
      </w:r>
      <w:r w:rsidRPr="00A83062">
        <w:rPr>
          <w:sz w:val="20"/>
        </w:rPr>
        <w:t xml:space="preserve">In charge of assisting new scouts in ranking up fast, informing the Troop of activities, and teaching </w:t>
      </w:r>
      <w:r w:rsidR="00750EB0">
        <w:rPr>
          <w:sz w:val="20"/>
        </w:rPr>
        <w:tab/>
      </w:r>
      <w:r w:rsidRPr="00A83062">
        <w:rPr>
          <w:sz w:val="20"/>
        </w:rPr>
        <w:t>new skills to the scouts.</w:t>
      </w:r>
    </w:p>
    <w:p w14:paraId="3E1B51D7" w14:textId="77777777" w:rsidR="00EE7C7D" w:rsidRDefault="00EE7C7D" w:rsidP="003A2093">
      <w:pPr>
        <w:spacing w:after="80" w:line="240" w:lineRule="auto"/>
      </w:pPr>
      <w:r>
        <w:tab/>
      </w:r>
      <w:r w:rsidRPr="00A83062">
        <w:rPr>
          <w:b/>
          <w:szCs w:val="24"/>
        </w:rPr>
        <w:t xml:space="preserve">ASPL: </w:t>
      </w:r>
      <w:r w:rsidRPr="00A83062">
        <w:rPr>
          <w:sz w:val="20"/>
        </w:rPr>
        <w:t>Assist the Senior Patrol Leader in leading the meetings and activities.</w:t>
      </w:r>
    </w:p>
    <w:p w14:paraId="391F70DC" w14:textId="77777777" w:rsidR="00EE7C7D" w:rsidRPr="00A83062" w:rsidRDefault="00EE7C7D" w:rsidP="003A2093">
      <w:pPr>
        <w:spacing w:after="80" w:line="240" w:lineRule="auto"/>
        <w:rPr>
          <w:sz w:val="20"/>
        </w:rPr>
      </w:pPr>
      <w:r>
        <w:tab/>
      </w:r>
      <w:r w:rsidRPr="00A83062">
        <w:rPr>
          <w:b/>
          <w:szCs w:val="24"/>
        </w:rPr>
        <w:t xml:space="preserve">SPL: </w:t>
      </w:r>
      <w:r w:rsidRPr="00A83062">
        <w:rPr>
          <w:sz w:val="20"/>
        </w:rPr>
        <w:t xml:space="preserve">Lead the scout meetings and coordinate directly with the scout leaders to set up activities and </w:t>
      </w:r>
      <w:r w:rsidR="00750EB0">
        <w:rPr>
          <w:sz w:val="20"/>
        </w:rPr>
        <w:tab/>
      </w:r>
      <w:r w:rsidRPr="00A83062">
        <w:rPr>
          <w:sz w:val="20"/>
        </w:rPr>
        <w:t>help the troop.</w:t>
      </w:r>
    </w:p>
    <w:p w14:paraId="063973E7" w14:textId="77777777" w:rsidR="00A83062" w:rsidRDefault="00921D35" w:rsidP="003A2093">
      <w:pPr>
        <w:spacing w:after="80" w:line="240" w:lineRule="auto"/>
        <w:rPr>
          <w:sz w:val="20"/>
        </w:rPr>
      </w:pPr>
      <w:r>
        <w:rPr>
          <w:sz w:val="20"/>
        </w:rPr>
        <w:tab/>
        <w:t>2+ h</w:t>
      </w:r>
      <w:r w:rsidR="00A83062" w:rsidRPr="00A83062">
        <w:rPr>
          <w:sz w:val="20"/>
        </w:rPr>
        <w:t>ours per week</w:t>
      </w:r>
    </w:p>
    <w:p w14:paraId="65201F6F" w14:textId="77777777" w:rsidR="003A2093" w:rsidRDefault="003A2093" w:rsidP="003A2093">
      <w:pPr>
        <w:spacing w:after="80" w:line="240" w:lineRule="auto"/>
      </w:pPr>
    </w:p>
    <w:p w14:paraId="1C62E036" w14:textId="77777777" w:rsidR="00A83062" w:rsidRPr="009F0CFA" w:rsidRDefault="00A83062" w:rsidP="003A2093">
      <w:pPr>
        <w:pStyle w:val="Section"/>
        <w:spacing w:before="0" w:after="80"/>
        <w:rPr>
          <w:sz w:val="24"/>
        </w:rPr>
      </w:pPr>
      <w:r w:rsidRPr="009F0CFA">
        <w:rPr>
          <w:sz w:val="24"/>
        </w:rPr>
        <w:t>Awards and Honors</w:t>
      </w:r>
    </w:p>
    <w:p w14:paraId="184026E6" w14:textId="77777777" w:rsidR="00A83062" w:rsidRDefault="009F0CFA" w:rsidP="003A2093">
      <w:pPr>
        <w:spacing w:after="80"/>
        <w:rPr>
          <w:b/>
          <w:szCs w:val="24"/>
        </w:rPr>
      </w:pPr>
      <w:r w:rsidRPr="00A83062">
        <w:rPr>
          <w:b/>
          <w:szCs w:val="24"/>
        </w:rPr>
        <w:t>Boy Scouts of America</w:t>
      </w:r>
    </w:p>
    <w:p w14:paraId="702110A1" w14:textId="77777777" w:rsidR="009F0CFA" w:rsidRDefault="009F0CFA" w:rsidP="003A2093">
      <w:pPr>
        <w:spacing w:after="80"/>
        <w:rPr>
          <w:sz w:val="20"/>
        </w:rPr>
      </w:pPr>
      <w:r>
        <w:rPr>
          <w:b/>
          <w:szCs w:val="24"/>
        </w:rPr>
        <w:tab/>
        <w:t xml:space="preserve">Eagle Scout: </w:t>
      </w:r>
      <w:r w:rsidR="004A365D">
        <w:rPr>
          <w:sz w:val="20"/>
        </w:rPr>
        <w:t xml:space="preserve">Awarded for earning 13 required and 8 additional merit badges, planning </w:t>
      </w:r>
      <w:r w:rsidR="004A365D">
        <w:rPr>
          <w:sz w:val="20"/>
        </w:rPr>
        <w:tab/>
        <w:t xml:space="preserve">and leading </w:t>
      </w:r>
      <w:r w:rsidR="00750EB0">
        <w:rPr>
          <w:sz w:val="20"/>
        </w:rPr>
        <w:tab/>
      </w:r>
      <w:r w:rsidR="004A365D">
        <w:rPr>
          <w:sz w:val="20"/>
        </w:rPr>
        <w:t>an Eagle Scout Project, and passing a board of review to certify the achievement</w:t>
      </w:r>
      <w:r w:rsidR="003A2093">
        <w:rPr>
          <w:sz w:val="20"/>
        </w:rPr>
        <w:t>s and skills earned</w:t>
      </w:r>
      <w:r w:rsidR="004A365D">
        <w:rPr>
          <w:sz w:val="20"/>
        </w:rPr>
        <w:t xml:space="preserve">. </w:t>
      </w:r>
    </w:p>
    <w:p w14:paraId="3F87F0D7" w14:textId="77777777" w:rsidR="004A365D" w:rsidRDefault="004A365D" w:rsidP="003A2093">
      <w:pPr>
        <w:spacing w:after="80"/>
        <w:rPr>
          <w:sz w:val="20"/>
        </w:rPr>
      </w:pPr>
      <w:r>
        <w:rPr>
          <w:sz w:val="20"/>
        </w:rPr>
        <w:tab/>
      </w:r>
      <w:r>
        <w:rPr>
          <w:b/>
          <w:szCs w:val="24"/>
        </w:rPr>
        <w:t>Eagle Palms</w:t>
      </w:r>
      <w:r w:rsidR="003A2093">
        <w:rPr>
          <w:b/>
          <w:szCs w:val="24"/>
        </w:rPr>
        <w:t xml:space="preserve"> (3)</w:t>
      </w:r>
      <w:r>
        <w:rPr>
          <w:b/>
          <w:szCs w:val="24"/>
        </w:rPr>
        <w:t xml:space="preserve">: </w:t>
      </w:r>
      <w:r>
        <w:rPr>
          <w:sz w:val="20"/>
        </w:rPr>
        <w:t>Awarded for earning merit b</w:t>
      </w:r>
      <w:r w:rsidR="00921D35">
        <w:rPr>
          <w:sz w:val="20"/>
        </w:rPr>
        <w:t>adges beyond the required number</w:t>
      </w:r>
      <w:r>
        <w:rPr>
          <w:sz w:val="20"/>
        </w:rPr>
        <w:t xml:space="preserve"> before</w:t>
      </w:r>
      <w:r w:rsidR="00750EB0">
        <w:rPr>
          <w:sz w:val="20"/>
        </w:rPr>
        <w:t xml:space="preserve"> </w:t>
      </w:r>
      <w:r>
        <w:rPr>
          <w:sz w:val="20"/>
        </w:rPr>
        <w:t xml:space="preserve">aging out of </w:t>
      </w:r>
      <w:r w:rsidR="00750EB0">
        <w:rPr>
          <w:sz w:val="20"/>
        </w:rPr>
        <w:tab/>
      </w:r>
      <w:r>
        <w:rPr>
          <w:sz w:val="20"/>
        </w:rPr>
        <w:t>Scouts.</w:t>
      </w:r>
    </w:p>
    <w:p w14:paraId="5D2F47CA" w14:textId="77777777" w:rsidR="004A365D" w:rsidRDefault="004A365D" w:rsidP="003A2093">
      <w:pPr>
        <w:spacing w:after="80"/>
        <w:rPr>
          <w:sz w:val="20"/>
        </w:rPr>
      </w:pPr>
      <w:r>
        <w:rPr>
          <w:sz w:val="20"/>
        </w:rPr>
        <w:tab/>
      </w:r>
      <w:r>
        <w:rPr>
          <w:b/>
          <w:szCs w:val="24"/>
        </w:rPr>
        <w:t xml:space="preserve">Order of the Arrow: </w:t>
      </w:r>
      <w:r>
        <w:rPr>
          <w:sz w:val="20"/>
        </w:rPr>
        <w:t>A</w:t>
      </w:r>
      <w:r w:rsidR="00921D35">
        <w:rPr>
          <w:sz w:val="20"/>
        </w:rPr>
        <w:t>n honor society in scouting, scouts</w:t>
      </w:r>
      <w:r>
        <w:rPr>
          <w:sz w:val="20"/>
        </w:rPr>
        <w:t xml:space="preserve"> are elected </w:t>
      </w:r>
      <w:r w:rsidR="00921D35">
        <w:rPr>
          <w:sz w:val="20"/>
        </w:rPr>
        <w:t>by their</w:t>
      </w:r>
      <w:r>
        <w:rPr>
          <w:sz w:val="20"/>
        </w:rPr>
        <w:t xml:space="preserve"> peers for</w:t>
      </w:r>
      <w:r w:rsidR="00750EB0">
        <w:rPr>
          <w:sz w:val="20"/>
        </w:rPr>
        <w:t xml:space="preserve"> </w:t>
      </w:r>
      <w:r>
        <w:rPr>
          <w:sz w:val="20"/>
        </w:rPr>
        <w:t xml:space="preserve">leadership and </w:t>
      </w:r>
      <w:r w:rsidR="00750EB0">
        <w:rPr>
          <w:sz w:val="20"/>
        </w:rPr>
        <w:tab/>
      </w:r>
      <w:r>
        <w:rPr>
          <w:sz w:val="20"/>
        </w:rPr>
        <w:t xml:space="preserve">scouting qualities. There are three honors to achieve: Ordeal, Brotherhood, and Vigil. Ordeal is given for </w:t>
      </w:r>
      <w:r w:rsidR="00750EB0">
        <w:rPr>
          <w:sz w:val="20"/>
        </w:rPr>
        <w:tab/>
      </w:r>
      <w:r>
        <w:rPr>
          <w:sz w:val="20"/>
        </w:rPr>
        <w:t xml:space="preserve">newly accepted members, Brotherhood is earned through </w:t>
      </w:r>
      <w:r w:rsidR="003A2093">
        <w:rPr>
          <w:sz w:val="20"/>
        </w:rPr>
        <w:t xml:space="preserve">tests and seeking knowledge, and Vigil, the </w:t>
      </w:r>
      <w:r w:rsidR="00750EB0">
        <w:rPr>
          <w:sz w:val="20"/>
        </w:rPr>
        <w:tab/>
      </w:r>
      <w:r w:rsidR="003A2093">
        <w:rPr>
          <w:sz w:val="20"/>
        </w:rPr>
        <w:t xml:space="preserve">highest honor, is awarded by </w:t>
      </w:r>
      <w:r w:rsidR="003A2093">
        <w:rPr>
          <w:sz w:val="20"/>
        </w:rPr>
        <w:tab/>
        <w:t xml:space="preserve">being elected by your peers for excellent service to the Order and </w:t>
      </w:r>
      <w:r w:rsidR="00750EB0">
        <w:rPr>
          <w:sz w:val="20"/>
        </w:rPr>
        <w:tab/>
      </w:r>
      <w:r w:rsidR="003A2093">
        <w:rPr>
          <w:sz w:val="20"/>
        </w:rPr>
        <w:t xml:space="preserve">Scouting. (Nominated and accepted in 2015, Brotherhood in 2016, and was lodge secretary 2015-16) </w:t>
      </w:r>
    </w:p>
    <w:p w14:paraId="79E1E87F" w14:textId="77777777" w:rsidR="003A2093" w:rsidRDefault="003A2093" w:rsidP="003A2093">
      <w:pPr>
        <w:spacing w:after="80"/>
        <w:rPr>
          <w:b/>
          <w:szCs w:val="24"/>
        </w:rPr>
      </w:pPr>
      <w:r w:rsidRPr="00A83062">
        <w:rPr>
          <w:b/>
          <w:szCs w:val="24"/>
        </w:rPr>
        <w:t>B</w:t>
      </w:r>
      <w:r>
        <w:rPr>
          <w:b/>
          <w:szCs w:val="24"/>
        </w:rPr>
        <w:t>and</w:t>
      </w:r>
    </w:p>
    <w:p w14:paraId="6AA1415A" w14:textId="77777777" w:rsidR="003A2093" w:rsidRDefault="003A2093" w:rsidP="003A2093">
      <w:pPr>
        <w:spacing w:after="80"/>
        <w:rPr>
          <w:sz w:val="20"/>
        </w:rPr>
      </w:pPr>
      <w:r>
        <w:rPr>
          <w:b/>
          <w:szCs w:val="24"/>
        </w:rPr>
        <w:tab/>
      </w:r>
      <w:r>
        <w:rPr>
          <w:sz w:val="20"/>
        </w:rPr>
        <w:t>Nominated for Aug</w:t>
      </w:r>
      <w:r w:rsidR="004C5CB1">
        <w:rPr>
          <w:sz w:val="20"/>
        </w:rPr>
        <w:t>u</w:t>
      </w:r>
      <w:r>
        <w:rPr>
          <w:sz w:val="20"/>
        </w:rPr>
        <w:t>stana Honor Band – 2018</w:t>
      </w:r>
    </w:p>
    <w:p w14:paraId="47550538" w14:textId="77777777" w:rsidR="003A2093" w:rsidRDefault="003A2093" w:rsidP="003A2093">
      <w:pPr>
        <w:spacing w:after="80"/>
        <w:rPr>
          <w:sz w:val="20"/>
        </w:rPr>
      </w:pPr>
      <w:r>
        <w:rPr>
          <w:sz w:val="20"/>
        </w:rPr>
        <w:tab/>
        <w:t xml:space="preserve">Nominated for Iowa Ambassadors of Music </w:t>
      </w:r>
      <w:r w:rsidR="00750EB0">
        <w:rPr>
          <w:sz w:val="20"/>
        </w:rPr>
        <w:t>–</w:t>
      </w:r>
      <w:r>
        <w:rPr>
          <w:sz w:val="20"/>
        </w:rPr>
        <w:t xml:space="preserve"> 2017</w:t>
      </w:r>
    </w:p>
    <w:p w14:paraId="23B601EC" w14:textId="77777777" w:rsidR="00750EB0" w:rsidRDefault="00750EB0" w:rsidP="003A2093">
      <w:pPr>
        <w:spacing w:after="80"/>
        <w:rPr>
          <w:b/>
          <w:szCs w:val="24"/>
        </w:rPr>
      </w:pPr>
      <w:r>
        <w:rPr>
          <w:b/>
          <w:szCs w:val="24"/>
        </w:rPr>
        <w:t>Academics</w:t>
      </w:r>
    </w:p>
    <w:p w14:paraId="187486A4" w14:textId="77777777" w:rsidR="00750EB0" w:rsidRDefault="00750EB0" w:rsidP="00750EB0">
      <w:pPr>
        <w:spacing w:after="80"/>
        <w:rPr>
          <w:sz w:val="20"/>
        </w:rPr>
      </w:pPr>
      <w:r>
        <w:rPr>
          <w:b/>
          <w:szCs w:val="24"/>
        </w:rPr>
        <w:tab/>
      </w:r>
      <w:r>
        <w:rPr>
          <w:sz w:val="20"/>
        </w:rPr>
        <w:t xml:space="preserve">Nominated for National Student Leadership Conference – 2018 </w:t>
      </w:r>
    </w:p>
    <w:p w14:paraId="495DF521" w14:textId="77777777" w:rsidR="00750EB0" w:rsidRPr="00A83062" w:rsidRDefault="00750EB0" w:rsidP="00750EB0">
      <w:pPr>
        <w:spacing w:after="80"/>
      </w:pPr>
      <w:r>
        <w:rPr>
          <w:sz w:val="20"/>
        </w:rPr>
        <w:tab/>
        <w:t xml:space="preserve">Nominated for the Congress of Future Medical </w:t>
      </w:r>
      <w:proofErr w:type="gramStart"/>
      <w:r>
        <w:rPr>
          <w:sz w:val="20"/>
        </w:rPr>
        <w:t>Leaders  –</w:t>
      </w:r>
      <w:proofErr w:type="gramEnd"/>
      <w:r>
        <w:rPr>
          <w:sz w:val="20"/>
        </w:rPr>
        <w:t xml:space="preserve"> 2018 </w:t>
      </w:r>
    </w:p>
    <w:sectPr w:rsidR="00750EB0" w:rsidRPr="00A83062" w:rsidSect="00750EB0">
      <w:type w:val="continuous"/>
      <w:pgSz w:w="12240" w:h="15840" w:code="1"/>
      <w:pgMar w:top="720" w:right="720" w:bottom="720" w:left="720" w:header="72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F0602" w14:textId="77777777" w:rsidR="004A28DE" w:rsidRDefault="004A28DE">
      <w:pPr>
        <w:spacing w:after="0" w:line="240" w:lineRule="auto"/>
      </w:pPr>
      <w:r>
        <w:separator/>
      </w:r>
    </w:p>
  </w:endnote>
  <w:endnote w:type="continuationSeparator" w:id="0">
    <w:p w14:paraId="3ACEF344" w14:textId="77777777" w:rsidR="004A28DE" w:rsidRDefault="004A2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EF824" w14:textId="77777777" w:rsidR="006B6030" w:rsidRDefault="006B6030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19834231" wp14:editId="5B8F0EC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4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61133AC4" id="AutoShape 24" o:spid="_x0000_s1026" style="position:absolute;margin-left:0;margin-top:0;width:561.15pt;height:742.85pt;z-index:25166080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A37560B" wp14:editId="57ECA4BC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5" name="Oval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09CDD08F" w14:textId="77777777" w:rsidR="006B6030" w:rsidRDefault="006B6030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A37560B" id="Oval 21" o:spid="_x0000_s1027" style="position:absolute;margin-left:0;margin-top:0;width:41pt;height:41pt;z-index:25165772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" o:allowincell="f" fillcolor="black [3204]" stroked="f">
              <v:textbox inset="0,0,0,0">
                <w:txbxContent>
                  <w:p w14:paraId="09CDD08F" w14:textId="77777777" w:rsidR="006B6030" w:rsidRDefault="006B6030">
                    <w:pPr>
                      <w:pStyle w:val="NoSpacing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F0825" w14:textId="77777777" w:rsidR="004A28DE" w:rsidRDefault="004A28DE">
      <w:pPr>
        <w:spacing w:after="0" w:line="240" w:lineRule="auto"/>
      </w:pPr>
      <w:r>
        <w:separator/>
      </w:r>
    </w:p>
  </w:footnote>
  <w:footnote w:type="continuationSeparator" w:id="0">
    <w:p w14:paraId="151A0CF5" w14:textId="77777777" w:rsidR="004A28DE" w:rsidRDefault="004A2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7F9B2" w14:textId="77777777" w:rsidR="006B6030" w:rsidRDefault="006B6030">
    <w:pPr>
      <w:pStyle w:val="Header"/>
    </w:pPr>
    <w:r>
      <w:rPr>
        <w:noProof/>
        <w:szCs w:val="18"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0483470F" wp14:editId="3B49CE7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1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1D624F6" id="AutoShape 10" o:spid="_x0000_s1026" style="position:absolute;margin-left:0;margin-top:0;width:561.15pt;height:742.85pt;z-index:251654656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" o:allowincell="f" filled="f" fillcolor="black" strokeweight="1pt"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755DD9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755DD9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666666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0000" w:themeColor="accent1"/>
      </w:rPr>
    </w:lvl>
  </w:abstractNum>
  <w:abstractNum w:abstractNumId="4" w15:restartNumberingAfterBreak="0">
    <w:nsid w:val="FFFFFF89"/>
    <w:multiLevelType w:val="singleLevel"/>
    <w:tmpl w:val="137610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accent1" w:themeShade="BF"/>
      </w:rPr>
    </w:lvl>
  </w:abstractNum>
  <w:abstractNum w:abstractNumId="5" w15:restartNumberingAfterBreak="0">
    <w:nsid w:val="008226A3"/>
    <w:multiLevelType w:val="hybridMultilevel"/>
    <w:tmpl w:val="E9E8F6B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1203EBE"/>
    <w:multiLevelType w:val="hybridMultilevel"/>
    <w:tmpl w:val="616A7B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A2A18"/>
    <w:multiLevelType w:val="hybridMultilevel"/>
    <w:tmpl w:val="3FB2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93006"/>
    <w:multiLevelType w:val="hybridMultilevel"/>
    <w:tmpl w:val="29B6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33EA8"/>
    <w:multiLevelType w:val="hybridMultilevel"/>
    <w:tmpl w:val="54E098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05C19"/>
    <w:multiLevelType w:val="hybridMultilevel"/>
    <w:tmpl w:val="C9A8C3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14DE1"/>
    <w:multiLevelType w:val="hybridMultilevel"/>
    <w:tmpl w:val="FE68A4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4ED1552"/>
    <w:multiLevelType w:val="hybridMultilevel"/>
    <w:tmpl w:val="37EE30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C2F53"/>
    <w:multiLevelType w:val="hybridMultilevel"/>
    <w:tmpl w:val="9D124FE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11"/>
  </w:num>
  <w:num w:numId="28">
    <w:abstractNumId w:val="9"/>
  </w:num>
  <w:num w:numId="29">
    <w:abstractNumId w:val="13"/>
  </w:num>
  <w:num w:numId="30">
    <w:abstractNumId w:val="5"/>
  </w:num>
  <w:num w:numId="31">
    <w:abstractNumId w:val="12"/>
  </w:num>
  <w:num w:numId="32">
    <w:abstractNumId w:val="10"/>
  </w:num>
  <w:num w:numId="33">
    <w:abstractNumId w:val="6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styleLockQFSet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C66"/>
    <w:rsid w:val="000118E8"/>
    <w:rsid w:val="001571C1"/>
    <w:rsid w:val="00163758"/>
    <w:rsid w:val="00175B12"/>
    <w:rsid w:val="00252F3F"/>
    <w:rsid w:val="002B502E"/>
    <w:rsid w:val="003A2093"/>
    <w:rsid w:val="004356DE"/>
    <w:rsid w:val="004A28DE"/>
    <w:rsid w:val="004A365D"/>
    <w:rsid w:val="004C5CB1"/>
    <w:rsid w:val="00571E62"/>
    <w:rsid w:val="00610FCF"/>
    <w:rsid w:val="00696D8D"/>
    <w:rsid w:val="006A3B32"/>
    <w:rsid w:val="006B6030"/>
    <w:rsid w:val="006C2243"/>
    <w:rsid w:val="006E7079"/>
    <w:rsid w:val="006F6D0F"/>
    <w:rsid w:val="00750EB0"/>
    <w:rsid w:val="007E0140"/>
    <w:rsid w:val="007F5D64"/>
    <w:rsid w:val="00886DB9"/>
    <w:rsid w:val="008B0AC1"/>
    <w:rsid w:val="008F1ACB"/>
    <w:rsid w:val="00921D35"/>
    <w:rsid w:val="00942402"/>
    <w:rsid w:val="009F0CFA"/>
    <w:rsid w:val="00A83062"/>
    <w:rsid w:val="00B31ECB"/>
    <w:rsid w:val="00BC5D37"/>
    <w:rsid w:val="00C74F6C"/>
    <w:rsid w:val="00E8114C"/>
    <w:rsid w:val="00EB7C66"/>
    <w:rsid w:val="00EE7C7D"/>
    <w:rsid w:val="00F52E10"/>
    <w:rsid w:val="00F55304"/>
    <w:rsid w:val="00FD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1BF31"/>
  <w15:docId w15:val="{4274F556-A4F3-4954-98E4-9F755148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rFonts w:cs="Times New Roman"/>
      <w:color w:val="000000" w:themeColor="text1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pPr>
      <w:spacing w:before="300" w:after="40" w:line="240" w:lineRule="auto"/>
      <w:outlineLvl w:val="0"/>
    </w:pPr>
    <w:rPr>
      <w:rFonts w:asciiTheme="majorHAnsi" w:hAnsiTheme="majorHAnsi"/>
      <w:b/>
      <w:color w:val="000000" w:themeColor="accent1" w:themeShade="BF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40" w:line="240" w:lineRule="auto"/>
      <w:outlineLvl w:val="1"/>
    </w:pPr>
    <w:rPr>
      <w:rFonts w:asciiTheme="majorHAnsi" w:hAnsiTheme="majorHAnsi"/>
      <w:b/>
      <w:color w:val="000000" w:themeColor="accent1" w:themeShade="BF"/>
      <w:spacing w:val="2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00" w:after="40" w:line="240" w:lineRule="auto"/>
      <w:outlineLvl w:val="2"/>
    </w:pPr>
    <w:rPr>
      <w:rFonts w:asciiTheme="majorHAnsi" w:hAnsiTheme="majorHAnsi"/>
      <w:b/>
      <w:color w:val="000000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spacing w:before="240" w:after="0"/>
      <w:outlineLvl w:val="3"/>
    </w:pPr>
    <w:rPr>
      <w:rFonts w:asciiTheme="majorHAnsi" w:hAnsiTheme="majorHAnsi"/>
      <w:b/>
      <w:color w:val="472CBB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spacing w:before="200" w:after="0"/>
      <w:outlineLvl w:val="4"/>
    </w:pPr>
    <w:rPr>
      <w:rFonts w:asciiTheme="majorHAnsi" w:hAnsiTheme="majorHAnsi"/>
      <w:b/>
      <w:i/>
      <w:color w:val="472CBB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00" w:after="0"/>
      <w:outlineLvl w:val="5"/>
    </w:pPr>
    <w:rPr>
      <w:rFonts w:asciiTheme="majorHAnsi" w:hAnsiTheme="majorHAnsi"/>
      <w:color w:val="301D7D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00" w:after="0"/>
      <w:outlineLvl w:val="6"/>
    </w:pPr>
    <w:rPr>
      <w:rFonts w:asciiTheme="majorHAnsi" w:hAnsiTheme="majorHAnsi"/>
      <w:i/>
      <w:color w:val="301D7D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0"/>
      <w:outlineLvl w:val="7"/>
    </w:pPr>
    <w:rPr>
      <w:rFonts w:asciiTheme="majorHAnsi" w:hAnsiTheme="majorHAnsi"/>
      <w:color w:val="00000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0"/>
      <w:outlineLvl w:val="8"/>
    </w:pPr>
    <w:rPr>
      <w:rFonts w:asciiTheme="majorHAnsi" w:hAnsiTheme="majorHAnsi"/>
      <w:i/>
      <w:color w:val="00000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 w:cs="Times New Roman"/>
      <w:b/>
      <w:color w:val="000000" w:themeColor="accent1" w:themeShade="BF"/>
      <w:spacing w:val="2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 w:cs="Times New Roman"/>
      <w:b/>
      <w:color w:val="000000" w:themeColor="accent1" w:themeShade="BF"/>
      <w:spacing w:val="20"/>
      <w:sz w:val="24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 w:cs="Times New Roman"/>
      <w:b/>
      <w:color w:val="000000" w:themeColor="accent1"/>
      <w:spacing w:val="20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 w:cs="Times New Roman"/>
      <w:b/>
      <w:color w:val="472CBB" w:themeColor="accent3" w:themeShade="BF"/>
      <w:spacing w:val="20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 w:cs="Times New Roman"/>
      <w:b/>
      <w:i/>
      <w:color w:val="472CBB" w:themeColor="accent3" w:themeShade="BF"/>
      <w:spacing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 w:cs="Times New Roman"/>
      <w:color w:val="301D7D" w:themeColor="accent3" w:themeShade="80"/>
      <w:spacing w:val="10"/>
      <w:sz w:val="24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 w:cs="Times New Roman"/>
      <w:i/>
      <w:color w:val="301D7D" w:themeColor="accent3" w:themeShade="80"/>
      <w:spacing w:val="10"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 w:cs="Times New Roman"/>
      <w:color w:val="000000" w:themeColor="accent1"/>
      <w:spacing w:val="1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 w:cs="Times New Roman"/>
      <w:i/>
      <w:color w:val="000000" w:themeColor="accent1"/>
      <w:spacing w:val="10"/>
      <w:szCs w:val="20"/>
      <w:lang w:eastAsia="ja-JP"/>
    </w:rPr>
  </w:style>
  <w:style w:type="paragraph" w:styleId="Title">
    <w:name w:val="Title"/>
    <w:basedOn w:val="Normal"/>
    <w:link w:val="TitleChar"/>
    <w:uiPriority w:val="10"/>
    <w:pPr>
      <w:pBdr>
        <w:bottom w:val="single" w:sz="8" w:space="4" w:color="000000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000000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 w:cs="Times New Roman"/>
      <w:b/>
      <w:smallCaps/>
      <w:color w:val="000000" w:themeColor="accent1"/>
      <w:sz w:val="48"/>
      <w:szCs w:val="48"/>
      <w:lang w:eastAsia="ja-JP"/>
    </w:rPr>
  </w:style>
  <w:style w:type="paragraph" w:styleId="Subtitle">
    <w:name w:val="Subtitle"/>
    <w:basedOn w:val="Normal"/>
    <w:link w:val="SubtitleChar"/>
    <w:uiPriority w:val="11"/>
    <w:pPr>
      <w:spacing w:after="480" w:line="240" w:lineRule="auto"/>
      <w:jc w:val="center"/>
    </w:pPr>
    <w:rPr>
      <w:rFonts w:asciiTheme="majorHAnsi" w:hAnsiTheme="majorHAnsi" w:cstheme="minorHAnsi"/>
      <w:color w:val="00000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/>
      <w:sz w:val="28"/>
      <w:szCs w:val="24"/>
      <w:lang w:eastAsia="ja-JP"/>
    </w:rPr>
  </w:style>
  <w:style w:type="character" w:styleId="Strong">
    <w:name w:val="Strong"/>
    <w:uiPriority w:val="22"/>
    <w:qFormat/>
    <w:rPr>
      <w:rFonts w:asciiTheme="minorHAnsi" w:hAnsiTheme="minorHAnsi"/>
      <w:b/>
      <w:color w:val="7F7F7F" w:themeColor="accent2"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customStyle="1" w:styleId="IntenseReference1">
    <w:name w:val="Intense Reference1"/>
    <w:basedOn w:val="Normal"/>
    <w:link w:val="IntenseReferenceChar"/>
    <w:uiPriority w:val="32"/>
    <w:qFormat/>
    <w:rPr>
      <w:b/>
      <w:color w:val="000000" w:themeColor="accent1" w:themeShade="BF"/>
      <w:u w:val="single"/>
    </w:rPr>
  </w:style>
  <w:style w:type="character" w:customStyle="1" w:styleId="IntenseReferenceChar">
    <w:name w:val="Intense Reference Char"/>
    <w:basedOn w:val="DefaultParagraphFont"/>
    <w:link w:val="IntenseReference1"/>
    <w:uiPriority w:val="32"/>
    <w:rPr>
      <w:rFonts w:cs="Times New Roman"/>
      <w:b/>
      <w:color w:val="000000" w:themeColor="accent1" w:themeShade="BF"/>
      <w:szCs w:val="20"/>
      <w:u w:val="single"/>
      <w:lang w:eastAsia="ja-JP"/>
    </w:rPr>
  </w:style>
  <w:style w:type="paragraph" w:customStyle="1" w:styleId="SubtleReference1">
    <w:name w:val="Subtle Reference1"/>
    <w:basedOn w:val="Normal"/>
    <w:link w:val="SubtleReferenceChar"/>
    <w:uiPriority w:val="31"/>
    <w:qFormat/>
    <w:rPr>
      <w:u w:val="single"/>
    </w:rPr>
  </w:style>
  <w:style w:type="character" w:customStyle="1" w:styleId="SubtleReferenceChar">
    <w:name w:val="Subtle Reference Char"/>
    <w:basedOn w:val="DefaultParagraphFont"/>
    <w:link w:val="SubtleReference1"/>
    <w:uiPriority w:val="31"/>
    <w:rPr>
      <w:rFonts w:cs="Times New Roman"/>
      <w:color w:val="737373" w:themeColor="text1" w:themeTint="8C"/>
      <w:szCs w:val="20"/>
      <w:u w:val="single"/>
      <w:lang w:eastAsia="ja-JP"/>
    </w:rPr>
  </w:style>
  <w:style w:type="paragraph" w:customStyle="1" w:styleId="BookTitle1">
    <w:name w:val="Book Title1"/>
    <w:basedOn w:val="Normal"/>
    <w:link w:val="BookTitleChar"/>
    <w:uiPriority w:val="33"/>
    <w:semiHidden/>
    <w:unhideWhenUsed/>
    <w:qFormat/>
    <w:rPr>
      <w:rFonts w:asciiTheme="majorHAnsi" w:hAnsiTheme="majorHAnsi"/>
      <w:b/>
      <w:i/>
      <w:color w:val="5982DB" w:themeColor="accent6"/>
    </w:rPr>
  </w:style>
  <w:style w:type="character" w:customStyle="1" w:styleId="BookTitleChar">
    <w:name w:val="Book Title Char"/>
    <w:basedOn w:val="DefaultParagraphFont"/>
    <w:link w:val="BookTitle1"/>
    <w:uiPriority w:val="33"/>
    <w:semiHidden/>
    <w:rPr>
      <w:rFonts w:asciiTheme="majorHAnsi" w:hAnsiTheme="majorHAnsi" w:cs="Times New Roman"/>
      <w:b/>
      <w:i/>
      <w:color w:val="5982DB" w:themeColor="accent6"/>
      <w:szCs w:val="20"/>
      <w:lang w:eastAsia="ja-JP"/>
    </w:rPr>
  </w:style>
  <w:style w:type="paragraph" w:customStyle="1" w:styleId="IntenseEmphasis1">
    <w:name w:val="Intense Emphasis1"/>
    <w:basedOn w:val="Normal"/>
    <w:link w:val="IntenseEmphasisChar"/>
    <w:uiPriority w:val="21"/>
    <w:qFormat/>
    <w:rPr>
      <w:b/>
      <w:i/>
      <w:color w:val="472CBB" w:themeColor="accent3" w:themeShade="BF"/>
    </w:rPr>
  </w:style>
  <w:style w:type="character" w:customStyle="1" w:styleId="IntenseEmphasisChar">
    <w:name w:val="Intense Emphasis Char"/>
    <w:basedOn w:val="DefaultParagraphFont"/>
    <w:link w:val="IntenseEmphasis1"/>
    <w:uiPriority w:val="21"/>
    <w:rPr>
      <w:rFonts w:cs="Times New Roman"/>
      <w:b/>
      <w:i/>
      <w:color w:val="472CBB" w:themeColor="accent3" w:themeShade="BF"/>
      <w:szCs w:val="20"/>
      <w:lang w:eastAsia="ja-JP"/>
    </w:rPr>
  </w:style>
  <w:style w:type="paragraph" w:customStyle="1" w:styleId="SubtleEmphasis1">
    <w:name w:val="Subtle Emphasis1"/>
    <w:basedOn w:val="Normal"/>
    <w:link w:val="SubtleEmphasisChar"/>
    <w:uiPriority w:val="19"/>
    <w:qFormat/>
    <w:rPr>
      <w:i/>
    </w:rPr>
  </w:style>
  <w:style w:type="character" w:customStyle="1" w:styleId="SubtleEmphasisChar">
    <w:name w:val="Subtle Emphasis Char"/>
    <w:basedOn w:val="DefaultParagraphFont"/>
    <w:link w:val="SubtleEmphasis1"/>
    <w:uiPriority w:val="19"/>
    <w:rPr>
      <w:rFonts w:cs="Times New Roman"/>
      <w:i/>
      <w:color w:val="737373" w:themeColor="text1" w:themeTint="8C"/>
      <w:szCs w:val="20"/>
      <w:lang w:eastAsia="ja-JP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  <w:lang w:eastAsia="ja-JP"/>
    </w:rPr>
  </w:style>
  <w:style w:type="paragraph" w:styleId="IntenseQuote">
    <w:name w:val="Intense Quote"/>
    <w:basedOn w:val="Normal"/>
    <w:uiPriority w:val="30"/>
    <w:qFormat/>
    <w:pPr>
      <w:pBdr>
        <w:top w:val="single" w:sz="36" w:space="10" w:color="666666" w:themeColor="accent1" w:themeTint="99"/>
        <w:left w:val="single" w:sz="24" w:space="10" w:color="000000" w:themeColor="accent1"/>
        <w:bottom w:val="single" w:sz="36" w:space="10" w:color="755DD9" w:themeColor="accent3"/>
        <w:right w:val="single" w:sz="24" w:space="10" w:color="000000" w:themeColor="accent1"/>
      </w:pBdr>
      <w:shd w:val="clear" w:color="auto" w:fill="00000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table" w:styleId="TableGrid">
    <w:name w:val="Table Grid"/>
    <w:basedOn w:val="TableNormal"/>
    <w:uiPriority w:val="1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Caption">
    <w:name w:val="caption"/>
    <w:basedOn w:val="Normal"/>
    <w:next w:val="Normal"/>
    <w:uiPriority w:val="35"/>
    <w:unhideWhenUsed/>
    <w:pPr>
      <w:spacing w:after="0" w:line="240" w:lineRule="auto"/>
    </w:pPr>
    <w:rPr>
      <w:bCs/>
      <w:smallCaps/>
      <w:color w:val="5F5F5F" w:themeColor="accent2" w:themeShade="BF"/>
      <w:spacing w:val="10"/>
      <w:sz w:val="18"/>
      <w:szCs w:val="18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666666" w:themeColor="accent1" w:themeTint="99"/>
        <w:bottom w:val="single" w:sz="24" w:space="10" w:color="666666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  <w:lang w:eastAsia="ko-KR" w:bidi="hi-IN"/>
    </w:rPr>
  </w:style>
  <w:style w:type="paragraph" w:styleId="ListBullet">
    <w:name w:val="List Bullet"/>
    <w:basedOn w:val="Normal"/>
    <w:uiPriority w:val="36"/>
    <w:unhideWhenUsed/>
    <w:qFormat/>
    <w:pPr>
      <w:numPr>
        <w:numId w:val="2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2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2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2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7F7F7F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Pr>
      <w:color w:val="0066FF" w:themeColor="hyperlink"/>
      <w:u w:val="single"/>
    </w:rPr>
  </w:style>
  <w:style w:type="paragraph" w:customStyle="1" w:styleId="PersonalName">
    <w:name w:val="Personal Name"/>
    <w:basedOn w:val="Normal"/>
    <w:qFormat/>
    <w:pPr>
      <w:spacing w:after="0"/>
    </w:pPr>
    <w:rPr>
      <w:rFonts w:asciiTheme="majorHAnsi" w:hAnsiTheme="majorHAnsi"/>
      <w:b/>
      <w:color w:val="000000" w:themeColor="accent1"/>
      <w:sz w:val="48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5982DB" w:themeColor="accent6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="Times New Roman"/>
      <w:b/>
      <w:i/>
      <w:smallCaps/>
      <w:color w:val="7F7F7F" w:themeColor="accent2"/>
      <w:spacing w:val="2"/>
      <w:w w:val="100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000000" w:themeColor="accent1"/>
      <w:sz w:val="22"/>
      <w:szCs w:val="20"/>
      <w:u w:val="single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Subsection">
    <w:name w:val="Subsection"/>
    <w:basedOn w:val="Normal"/>
    <w:next w:val="Normal"/>
    <w:qFormat/>
    <w:pPr>
      <w:spacing w:after="0" w:line="240" w:lineRule="auto"/>
      <w:outlineLvl w:val="0"/>
    </w:pPr>
    <w:rPr>
      <w:rFonts w:asciiTheme="majorHAnsi" w:hAnsiTheme="majorHAnsi"/>
      <w:b/>
      <w:color w:val="000000" w:themeColor="accent1"/>
      <w:spacing w:val="20"/>
      <w:sz w:val="24"/>
      <w:szCs w:val="22"/>
    </w:rPr>
  </w:style>
  <w:style w:type="paragraph" w:customStyle="1" w:styleId="SubsectionText">
    <w:name w:val="Subsection Text"/>
    <w:basedOn w:val="Normal"/>
    <w:qFormat/>
    <w:pPr>
      <w:spacing w:before="120"/>
      <w:contextualSpacing/>
    </w:pPr>
  </w:style>
  <w:style w:type="paragraph" w:customStyle="1" w:styleId="SubsectionDate">
    <w:name w:val="Subsection Date"/>
    <w:basedOn w:val="Normal"/>
    <w:next w:val="Normal"/>
    <w:qFormat/>
    <w:pPr>
      <w:spacing w:after="0" w:line="240" w:lineRule="auto"/>
      <w:outlineLvl w:val="0"/>
    </w:pPr>
    <w:rPr>
      <w:rFonts w:asciiTheme="majorHAnsi" w:hAnsiTheme="majorHAnsi"/>
      <w:color w:val="632E62" w:themeColor="text2"/>
      <w:spacing w:val="20"/>
      <w:sz w:val="24"/>
      <w:szCs w:val="32"/>
    </w:rPr>
  </w:style>
  <w:style w:type="paragraph" w:customStyle="1" w:styleId="Section">
    <w:name w:val="Section"/>
    <w:basedOn w:val="Normal"/>
    <w:next w:val="Normal"/>
    <w:qFormat/>
    <w:pPr>
      <w:spacing w:before="320" w:after="40" w:line="240" w:lineRule="auto"/>
    </w:pPr>
    <w:rPr>
      <w:rFonts w:asciiTheme="majorHAnsi" w:hAnsiTheme="majorHAnsi"/>
      <w:b/>
      <w:color w:val="7F7F7F" w:themeColor="accent2"/>
      <w:sz w:val="28"/>
    </w:rPr>
  </w:style>
  <w:style w:type="paragraph" w:customStyle="1" w:styleId="GrayText">
    <w:name w:val="Gray Text"/>
    <w:basedOn w:val="NoSpacing"/>
    <w:unhideWhenUsed/>
    <w:qFormat/>
    <w:rPr>
      <w:rFonts w:asciiTheme="majorHAnsi" w:hAnsiTheme="majorHAnsi"/>
      <w:sz w:val="20"/>
    </w:rPr>
  </w:style>
  <w:style w:type="character" w:customStyle="1" w:styleId="subsectiondatechar">
    <w:name w:val="subsectiondatechar"/>
    <w:basedOn w:val="DefaultParagraphFont"/>
    <w:uiPriority w:val="99"/>
    <w:unhideWhenUsed/>
  </w:style>
  <w:style w:type="paragraph" w:styleId="ListParagraph">
    <w:name w:val="List Paragraph"/>
    <w:basedOn w:val="Normal"/>
    <w:uiPriority w:val="6"/>
    <w:unhideWhenUsed/>
    <w:qFormat/>
    <w:rsid w:val="00F5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hmerc\AppData\Roaming\Microsoft\Templates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0D16A4C468440CBB16A537109A1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7121-98FE-4AD1-AB5E-2A9F60E1BC0D}"/>
      </w:docPartPr>
      <w:docPartBody>
        <w:p w:rsidR="00B45AA6" w:rsidRDefault="00962DDC" w:rsidP="00962DDC">
          <w:pPr>
            <w:pStyle w:val="CB0D16A4C468440CBB16A537109A18D1"/>
          </w:pPr>
          <w: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DDC"/>
    <w:rsid w:val="00290421"/>
    <w:rsid w:val="00322BF5"/>
    <w:rsid w:val="007D3149"/>
    <w:rsid w:val="00962DDC"/>
    <w:rsid w:val="009F5DC6"/>
    <w:rsid w:val="00AC5CF8"/>
    <w:rsid w:val="00B4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EA84C00949A0495787EE18BD91937301">
    <w:name w:val="EA84C00949A0495787EE18BD91937301"/>
  </w:style>
  <w:style w:type="paragraph" w:customStyle="1" w:styleId="CE27E073FA2240F887E48F6F4556102D">
    <w:name w:val="CE27E073FA2240F887E48F6F4556102D"/>
  </w:style>
  <w:style w:type="paragraph" w:customStyle="1" w:styleId="17217923DDD1452590CAB0F8555445E9">
    <w:name w:val="17217923DDD1452590CAB0F8555445E9"/>
  </w:style>
  <w:style w:type="paragraph" w:customStyle="1" w:styleId="92BD49645416414789532D0228E6D7DF">
    <w:name w:val="92BD49645416414789532D0228E6D7DF"/>
  </w:style>
  <w:style w:type="paragraph" w:customStyle="1" w:styleId="034EA7AD63024FFB99DC94EDDCB51DBC">
    <w:name w:val="034EA7AD63024FFB99DC94EDDCB51DBC"/>
  </w:style>
  <w:style w:type="paragraph" w:customStyle="1" w:styleId="B89A422C5C7D4DD3AF90F946107CA123">
    <w:name w:val="B89A422C5C7D4DD3AF90F946107CA123"/>
  </w:style>
  <w:style w:type="paragraph" w:customStyle="1" w:styleId="5D5E8E073FF44E51B5DD22079393712F">
    <w:name w:val="5D5E8E073FF44E51B5DD22079393712F"/>
  </w:style>
  <w:style w:type="paragraph" w:customStyle="1" w:styleId="6F62ADBFC60B4B83AD00780F0BDC1EC1">
    <w:name w:val="6F62ADBFC60B4B83AD00780F0BDC1EC1"/>
  </w:style>
  <w:style w:type="paragraph" w:customStyle="1" w:styleId="48FBE020B4D04BD889620E2D8F5E267D">
    <w:name w:val="48FBE020B4D04BD889620E2D8F5E267D"/>
  </w:style>
  <w:style w:type="paragraph" w:customStyle="1" w:styleId="DA19FFFA7D6E4CC89E0DF4EACAAAFDC3">
    <w:name w:val="DA19FFFA7D6E4CC89E0DF4EACAAAFDC3"/>
  </w:style>
  <w:style w:type="paragraph" w:customStyle="1" w:styleId="436FCBCF49B441A58928E1B3FF28EAEE">
    <w:name w:val="436FCBCF49B441A58928E1B3FF28EAEE"/>
  </w:style>
  <w:style w:type="paragraph" w:customStyle="1" w:styleId="AB9AAAE4EDB0415A89053180227DB227">
    <w:name w:val="AB9AAAE4EDB0415A89053180227DB227"/>
  </w:style>
  <w:style w:type="paragraph" w:customStyle="1" w:styleId="5BE814DF07CD44CFA08AF08B3679972C">
    <w:name w:val="5BE814DF07CD44CFA08AF08B3679972C"/>
  </w:style>
  <w:style w:type="paragraph" w:customStyle="1" w:styleId="713803566C6B4A1FA2E2598723416B04">
    <w:name w:val="713803566C6B4A1FA2E2598723416B04"/>
  </w:style>
  <w:style w:type="paragraph" w:customStyle="1" w:styleId="63F2F3BD990A4DD09DBAFF15B9DC73DF">
    <w:name w:val="63F2F3BD990A4DD09DBAFF15B9DC73DF"/>
  </w:style>
  <w:style w:type="paragraph" w:customStyle="1" w:styleId="C92A0020EC604A56A7231CB8749AA3A5">
    <w:name w:val="C92A0020EC604A56A7231CB8749AA3A5"/>
  </w:style>
  <w:style w:type="paragraph" w:customStyle="1" w:styleId="B1B4FDDA9B6748D2A7BFD29B8F3A68B9">
    <w:name w:val="B1B4FDDA9B6748D2A7BFD29B8F3A68B9"/>
  </w:style>
  <w:style w:type="paragraph" w:customStyle="1" w:styleId="CB0D16A4C468440CBB16A537109A18D1">
    <w:name w:val="CB0D16A4C468440CBB16A537109A18D1"/>
    <w:rsid w:val="00962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Vapor Trail">
  <a:themeElements>
    <a:clrScheme name="Custom 1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000000"/>
      </a:accent1>
      <a:accent2>
        <a:srgbClr val="7F7F7F"/>
      </a:accent2>
      <a:accent3>
        <a:srgbClr val="755DD9"/>
      </a:accent3>
      <a:accent4>
        <a:srgbClr val="665EB8"/>
      </a:accent4>
      <a:accent5>
        <a:srgbClr val="FFFF00"/>
      </a:accent5>
      <a:accent6>
        <a:srgbClr val="5982DB"/>
      </a:accent6>
      <a:hlink>
        <a:srgbClr val="0066FF"/>
      </a:hlink>
      <a:folHlink>
        <a:srgbClr val="666699"/>
      </a:folHlink>
    </a:clrScheme>
    <a:fontScheme name="Vapor Trail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apor Trail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microsoft.com/office/word/2004/10/bibliography" xmlns="http://schemas.microsoft.com/office/word/2004/10/bibliography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7D945-1029-4BF9-BA0F-5890B8235FB5}">
  <ds:schemaRefs>
    <ds:schemaRef ds:uri="http://schemas.microsoft.com/office/word/2004/10/bibliography"/>
  </ds:schemaRefs>
</ds:datastoreItem>
</file>

<file path=customXml/itemProps2.xml><?xml version="1.0" encoding="utf-8"?>
<ds:datastoreItem xmlns:ds="http://schemas.openxmlformats.org/officeDocument/2006/customXml" ds:itemID="{525CE676-7876-4578-8C29-2230BA480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038E0-F319-4113-A862-842917B88F06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A9B51E54-98F3-404A-A2A1-07EA96039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EquityResume.dotx</Template>
  <TotalTime>1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Assumption HS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Sebille</dc:creator>
  <cp:lastModifiedBy>Carly Lamp</cp:lastModifiedBy>
  <cp:revision>3</cp:revision>
  <cp:lastPrinted>2015-08-27T12:37:00Z</cp:lastPrinted>
  <dcterms:created xsi:type="dcterms:W3CDTF">2018-03-15T12:38:00Z</dcterms:created>
  <dcterms:modified xsi:type="dcterms:W3CDTF">2019-04-11T15:58:00Z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TC017730659991</vt:lpwstr>
  </property>
</Properties>
</file>